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A6E06" w14:textId="2CA5CE0E" w:rsidR="00576FFA" w:rsidRPr="00D618B4" w:rsidRDefault="00576FFA" w:rsidP="00D618B4">
      <w:pPr>
        <w:rPr>
          <w:rFonts w:ascii="Times New Roman" w:hAnsi="Times New Roman"/>
        </w:rPr>
        <w:sectPr w:rsidR="00576FFA" w:rsidRPr="00D618B4" w:rsidSect="00576FFA">
          <w:headerReference w:type="even" r:id="rId11"/>
          <w:headerReference w:type="default" r:id="rId12"/>
          <w:headerReference w:type="first" r:id="rId13"/>
          <w:footerReference w:type="first" r:id="rId14"/>
          <w:pgSz w:w="12240" w:h="15840"/>
          <w:pgMar w:top="3168" w:right="864" w:bottom="1440" w:left="864" w:header="720" w:footer="720" w:gutter="0"/>
          <w:cols w:space="720"/>
          <w:titlePg/>
          <w:docGrid w:linePitch="360"/>
        </w:sectPr>
      </w:pPr>
    </w:p>
    <w:p w14:paraId="79E2C30C" w14:textId="3862686A" w:rsidR="00A85195" w:rsidRDefault="00A85195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School Health Advisory Council </w:t>
      </w:r>
      <w:r w:rsidR="00531E3F">
        <w:rPr>
          <w:rFonts w:ascii="Times New Roman" w:hAnsi="Times New Roman"/>
          <w:b/>
          <w:sz w:val="22"/>
          <w:szCs w:val="22"/>
        </w:rPr>
        <w:t>Agenda</w:t>
      </w:r>
    </w:p>
    <w:p w14:paraId="0B6195EE" w14:textId="77777777" w:rsidR="00A85195" w:rsidRDefault="00A85195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Wednesday, October 7, 2020</w:t>
      </w:r>
    </w:p>
    <w:p w14:paraId="39C17499" w14:textId="77777777" w:rsidR="00A85195" w:rsidRDefault="00A85195" w:rsidP="00A85195">
      <w:pPr>
        <w:rPr>
          <w:rFonts w:ascii="Times New Roman" w:hAnsi="Times New Roman"/>
          <w:sz w:val="16"/>
          <w:szCs w:val="16"/>
        </w:rPr>
      </w:pPr>
    </w:p>
    <w:p w14:paraId="64AB67DD" w14:textId="77777777" w:rsidR="00A85195" w:rsidRDefault="00A85195" w:rsidP="00A85195">
      <w:pPr>
        <w:tabs>
          <w:tab w:val="left" w:pos="2520"/>
        </w:tabs>
        <w:rPr>
          <w:rFonts w:ascii="Times New Roman" w:hAnsi="Times New Roman"/>
        </w:rPr>
      </w:pPr>
      <w:r>
        <w:rPr>
          <w:rFonts w:ascii="Times New Roman" w:hAnsi="Times New Roman"/>
          <w:bCs/>
          <w:sz w:val="22"/>
          <w:szCs w:val="22"/>
        </w:rPr>
        <w:tab/>
      </w:r>
    </w:p>
    <w:p w14:paraId="1EBC67D9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Opening Remarks and Introductions </w:t>
      </w:r>
    </w:p>
    <w:p w14:paraId="3CE8AC26" w14:textId="77777777" w:rsidR="00A85195" w:rsidRDefault="00A85195" w:rsidP="00A85195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16"/>
          <w:szCs w:val="16"/>
        </w:rPr>
      </w:pPr>
    </w:p>
    <w:p w14:paraId="4521101C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Introduction of SHAC Co-Chair - MSGT (Ret.) John Sheehan </w:t>
      </w:r>
    </w:p>
    <w:p w14:paraId="2073E800" w14:textId="77777777" w:rsidR="00A85195" w:rsidRDefault="00A85195" w:rsidP="00A85195">
      <w:pPr>
        <w:tabs>
          <w:tab w:val="left" w:pos="2520"/>
        </w:tabs>
        <w:rPr>
          <w:rFonts w:ascii="Times New Roman" w:hAnsi="Times New Roman"/>
          <w:sz w:val="16"/>
          <w:szCs w:val="16"/>
        </w:rPr>
      </w:pPr>
    </w:p>
    <w:p w14:paraId="19981C12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Discuss the </w:t>
      </w:r>
      <w:r>
        <w:rPr>
          <w:rFonts w:ascii="Times New Roman" w:hAnsi="Times New Roman"/>
          <w:noProof/>
          <w:sz w:val="22"/>
          <w:szCs w:val="22"/>
        </w:rPr>
        <w:t>roles</w:t>
      </w:r>
      <w:r>
        <w:rPr>
          <w:rFonts w:ascii="Times New Roman" w:hAnsi="Times New Roman"/>
          <w:sz w:val="22"/>
          <w:szCs w:val="22"/>
        </w:rPr>
        <w:t xml:space="preserve"> and responsibilities of the SHAC – FFA (LEGAL) &amp; FFA (LOCAL)</w:t>
      </w:r>
    </w:p>
    <w:p w14:paraId="7B79B0BB" w14:textId="77777777" w:rsidR="00A85195" w:rsidRDefault="00A85195" w:rsidP="00A85195">
      <w:pPr>
        <w:tabs>
          <w:tab w:val="left" w:pos="2520"/>
        </w:tabs>
        <w:rPr>
          <w:rFonts w:ascii="Times New Roman" w:hAnsi="Times New Roman"/>
          <w:sz w:val="22"/>
          <w:szCs w:val="22"/>
        </w:rPr>
      </w:pPr>
    </w:p>
    <w:p w14:paraId="067E001B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Review and Approve Minutes from the May 18, 2020, Virtual Meeting</w:t>
      </w:r>
    </w:p>
    <w:p w14:paraId="2AD6BD30" w14:textId="77777777" w:rsidR="00A85195" w:rsidRDefault="00A85195" w:rsidP="00A85195">
      <w:pPr>
        <w:tabs>
          <w:tab w:val="left" w:pos="2520"/>
        </w:tabs>
        <w:rPr>
          <w:rFonts w:ascii="Times New Roman" w:hAnsi="Times New Roman"/>
          <w:sz w:val="22"/>
          <w:szCs w:val="22"/>
        </w:rPr>
      </w:pPr>
    </w:p>
    <w:p w14:paraId="0B24A8D1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General Updates</w:t>
      </w:r>
    </w:p>
    <w:p w14:paraId="186D0D41" w14:textId="77777777" w:rsidR="00A85195" w:rsidRDefault="00A85195" w:rsidP="00A85195">
      <w:pPr>
        <w:pStyle w:val="ListParagraph"/>
        <w:rPr>
          <w:rFonts w:ascii="Times New Roman" w:hAnsi="Times New Roman"/>
          <w:sz w:val="22"/>
          <w:szCs w:val="22"/>
        </w:rPr>
      </w:pPr>
    </w:p>
    <w:p w14:paraId="2AA23A5A" w14:textId="77777777" w:rsidR="00A85195" w:rsidRDefault="00A85195" w:rsidP="00A85195">
      <w:pPr>
        <w:pStyle w:val="ListParagraph"/>
        <w:numPr>
          <w:ilvl w:val="0"/>
          <w:numId w:val="7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COVID-19 Procedures Updates - </w:t>
      </w:r>
      <w:hyperlink r:id="rId15" w:history="1">
        <w:r>
          <w:rPr>
            <w:rStyle w:val="Hyperlink"/>
            <w:rFonts w:ascii="Times New Roman" w:hAnsi="Times New Roman"/>
            <w:sz w:val="22"/>
            <w:szCs w:val="22"/>
          </w:rPr>
          <w:t>COVID-19 Nursing Supports Webpage</w:t>
        </w:r>
      </w:hyperlink>
    </w:p>
    <w:p w14:paraId="2CA549F7" w14:textId="77777777" w:rsidR="00A85195" w:rsidRDefault="00A85195" w:rsidP="00A85195">
      <w:pPr>
        <w:pStyle w:val="ListParagraph"/>
        <w:numPr>
          <w:ilvl w:val="0"/>
          <w:numId w:val="7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Policy Updates</w:t>
      </w:r>
    </w:p>
    <w:p w14:paraId="5C135634" w14:textId="77777777" w:rsidR="00A85195" w:rsidRDefault="00A85195" w:rsidP="00A85195">
      <w:pPr>
        <w:pStyle w:val="ListParagraph"/>
        <w:numPr>
          <w:ilvl w:val="1"/>
          <w:numId w:val="7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Bloodborne Pathogens</w:t>
      </w:r>
    </w:p>
    <w:p w14:paraId="6CDF020C" w14:textId="77777777" w:rsidR="00A85195" w:rsidRDefault="00A85195" w:rsidP="00A85195">
      <w:pPr>
        <w:pStyle w:val="ListParagraph"/>
        <w:numPr>
          <w:ilvl w:val="1"/>
          <w:numId w:val="7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Health Minutes K-8; Health Minutes (Not required for graduation)</w:t>
      </w:r>
    </w:p>
    <w:p w14:paraId="425E7B8C" w14:textId="77777777" w:rsidR="00A85195" w:rsidRDefault="00A85195" w:rsidP="00A85195">
      <w:pPr>
        <w:pStyle w:val="ListParagraph"/>
        <w:numPr>
          <w:ilvl w:val="1"/>
          <w:numId w:val="7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Trauma-Informed Care Plan</w:t>
      </w:r>
    </w:p>
    <w:p w14:paraId="3DB686FF" w14:textId="77777777" w:rsidR="00A85195" w:rsidRDefault="00A85195" w:rsidP="00A85195">
      <w:pPr>
        <w:pStyle w:val="ListParagraph"/>
        <w:numPr>
          <w:ilvl w:val="1"/>
          <w:numId w:val="7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Suicide Prevention Plan</w:t>
      </w:r>
    </w:p>
    <w:p w14:paraId="1E65B603" w14:textId="77777777" w:rsidR="00A85195" w:rsidRDefault="00A85195" w:rsidP="00A85195">
      <w:pPr>
        <w:pStyle w:val="ListParagraph"/>
        <w:numPr>
          <w:ilvl w:val="1"/>
          <w:numId w:val="7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Comprehensive School Counseling Program</w:t>
      </w:r>
    </w:p>
    <w:p w14:paraId="3F044E9B" w14:textId="77777777" w:rsidR="00A85195" w:rsidRDefault="00A85195" w:rsidP="00A85195">
      <w:pPr>
        <w:pStyle w:val="ListParagraph"/>
        <w:numPr>
          <w:ilvl w:val="0"/>
          <w:numId w:val="7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Curriculum Updates (Mental Health, Substance Abuse, Youth Suicide)</w:t>
      </w:r>
    </w:p>
    <w:p w14:paraId="23486F05" w14:textId="77777777" w:rsidR="00A85195" w:rsidRDefault="00A85195" w:rsidP="00A85195">
      <w:pPr>
        <w:pStyle w:val="ListParagraph"/>
        <w:numPr>
          <w:ilvl w:val="0"/>
          <w:numId w:val="7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Child Nutrition Updates </w:t>
      </w:r>
    </w:p>
    <w:p w14:paraId="2CD7DD12" w14:textId="77777777" w:rsidR="00A85195" w:rsidRDefault="00A85195" w:rsidP="00A85195">
      <w:pPr>
        <w:pStyle w:val="ListParagraph"/>
        <w:numPr>
          <w:ilvl w:val="1"/>
          <w:numId w:val="7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Exemption dates:  12/11/20; 1/22/21; 2/12/21; 3/26/21; 4/23/21; 5/14/21</w:t>
      </w:r>
    </w:p>
    <w:p w14:paraId="7048D59A" w14:textId="77777777" w:rsidR="00A85195" w:rsidRDefault="00A85195" w:rsidP="00A85195">
      <w:pPr>
        <w:pStyle w:val="ListParagraph"/>
        <w:numPr>
          <w:ilvl w:val="1"/>
          <w:numId w:val="7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Free and Reduced- Price Meals Applications</w:t>
      </w:r>
    </w:p>
    <w:p w14:paraId="35375B86" w14:textId="77777777" w:rsidR="00A85195" w:rsidRDefault="00A85195" w:rsidP="00A85195">
      <w:pPr>
        <w:pStyle w:val="ListParagraph"/>
        <w:ind w:left="2160"/>
        <w:rPr>
          <w:rFonts w:ascii="Times New Roman" w:hAnsi="Times New Roman"/>
          <w:sz w:val="22"/>
          <w:szCs w:val="22"/>
        </w:rPr>
      </w:pPr>
    </w:p>
    <w:p w14:paraId="27BEF0C8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Review FFA (REGULATION) – Evaluation process and recommended revisions</w:t>
      </w:r>
    </w:p>
    <w:p w14:paraId="6327FEF9" w14:textId="77777777" w:rsidR="00A85195" w:rsidRDefault="00A85195" w:rsidP="00A85195">
      <w:pPr>
        <w:pStyle w:val="ListParagraph"/>
        <w:rPr>
          <w:rFonts w:ascii="Times New Roman" w:hAnsi="Times New Roman"/>
          <w:sz w:val="22"/>
          <w:szCs w:val="22"/>
        </w:rPr>
      </w:pPr>
    </w:p>
    <w:p w14:paraId="106D79E4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Select Physical Fitness and Activity Sub-Committee</w:t>
      </w:r>
    </w:p>
    <w:p w14:paraId="52E9D4BA" w14:textId="77777777" w:rsidR="00A85195" w:rsidRDefault="00A85195" w:rsidP="00A85195">
      <w:pPr>
        <w:pStyle w:val="ListParagraph"/>
        <w:rPr>
          <w:rFonts w:ascii="Times New Roman" w:hAnsi="Times New Roman"/>
          <w:sz w:val="22"/>
          <w:szCs w:val="22"/>
        </w:rPr>
      </w:pPr>
    </w:p>
    <w:p w14:paraId="6F92C68C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Questions and Comments /Topics for future meetings</w:t>
      </w:r>
    </w:p>
    <w:p w14:paraId="6CD7E709" w14:textId="77777777" w:rsidR="00A85195" w:rsidRDefault="00A85195" w:rsidP="00A85195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22"/>
          <w:szCs w:val="22"/>
        </w:rPr>
      </w:pPr>
    </w:p>
    <w:p w14:paraId="31C73FFA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Next Meeting Dates:  December 2, 2020 @ 3:45 p.m.; February 10, 2021 @ 3:45 p.m.; and April 14, 2021 @ 10:45a.m. </w:t>
      </w:r>
    </w:p>
    <w:p w14:paraId="43EE2F77" w14:textId="77777777" w:rsidR="00A85195" w:rsidRDefault="00A85195" w:rsidP="00A85195">
      <w:pPr>
        <w:pStyle w:val="ListParagraph"/>
        <w:rPr>
          <w:rFonts w:ascii="Times New Roman" w:hAnsi="Times New Roman"/>
          <w:sz w:val="22"/>
          <w:szCs w:val="22"/>
        </w:rPr>
      </w:pPr>
    </w:p>
    <w:p w14:paraId="239FB350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Close of Meeting </w:t>
      </w:r>
    </w:p>
    <w:p w14:paraId="40AEB7B0" w14:textId="77777777" w:rsidR="00A85195" w:rsidRDefault="00A85195" w:rsidP="00A85195">
      <w:pPr>
        <w:pStyle w:val="BodyText"/>
        <w:spacing w:before="0"/>
        <w:ind w:left="0"/>
        <w:jc w:val="center"/>
      </w:pPr>
    </w:p>
    <w:p w14:paraId="4485E7C0" w14:textId="77777777" w:rsidR="003E6B9C" w:rsidRDefault="003E6B9C" w:rsidP="003E6B9C">
      <w:pPr>
        <w:pStyle w:val="BodyText"/>
        <w:spacing w:before="0"/>
        <w:ind w:left="0"/>
      </w:pPr>
    </w:p>
    <w:sectPr w:rsidR="003E6B9C" w:rsidSect="009441BA">
      <w:headerReference w:type="even" r:id="rId16"/>
      <w:headerReference w:type="default" r:id="rId17"/>
      <w:headerReference w:type="first" r:id="rId18"/>
      <w:footerReference w:type="first" r:id="rId19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AE0C5" w14:textId="77777777" w:rsidR="0032735B" w:rsidRDefault="0032735B" w:rsidP="00941E45">
      <w:r>
        <w:separator/>
      </w:r>
    </w:p>
  </w:endnote>
  <w:endnote w:type="continuationSeparator" w:id="0">
    <w:p w14:paraId="2F55E452" w14:textId="77777777" w:rsidR="0032735B" w:rsidRDefault="0032735B" w:rsidP="0094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7C2C7" w14:textId="77777777" w:rsidR="00576FFA" w:rsidRDefault="00576FF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4FB7D8" wp14:editId="724C98B5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09F5D" w14:textId="77777777" w:rsidR="00A75EBD" w:rsidRDefault="00A75EBD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064DF43" wp14:editId="28D5D832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680E91" w14:textId="77777777" w:rsidR="0032735B" w:rsidRDefault="0032735B" w:rsidP="00941E45">
      <w:r>
        <w:separator/>
      </w:r>
    </w:p>
  </w:footnote>
  <w:footnote w:type="continuationSeparator" w:id="0">
    <w:p w14:paraId="38D6E574" w14:textId="77777777" w:rsidR="0032735B" w:rsidRDefault="0032735B" w:rsidP="00941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A784D" w14:textId="77777777" w:rsidR="00941E45" w:rsidRDefault="0032735B">
    <w:pPr>
      <w:pStyle w:val="Header"/>
    </w:pPr>
    <w:r>
      <w:rPr>
        <w:noProof/>
      </w:rPr>
      <w:pict w14:anchorId="641BB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4" o:spid="_x0000_s2050" type="#_x0000_t75" style="position:absolute;margin-left:0;margin-top:0;width:282.25pt;height:270.7pt;z-index:-251655168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45BF1" w14:textId="77777777" w:rsidR="00941E45" w:rsidRDefault="0032735B">
    <w:pPr>
      <w:pStyle w:val="Header"/>
    </w:pPr>
    <w:r>
      <w:rPr>
        <w:noProof/>
      </w:rPr>
      <w:pict w14:anchorId="177CB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5" o:spid="_x0000_s2051" type="#_x0000_t75" style="position:absolute;margin-left:0;margin-top:0;width:282.25pt;height:270.7pt;z-index:-25165414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52037" w14:textId="77777777" w:rsidR="00941E45" w:rsidRDefault="00576FF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2381F5" wp14:editId="183D6AD9">
          <wp:simplePos x="0" y="0"/>
          <wp:positionH relativeFrom="column">
            <wp:posOffset>-529590</wp:posOffset>
          </wp:positionH>
          <wp:positionV relativeFrom="paragraph">
            <wp:posOffset>-285750</wp:posOffset>
          </wp:positionV>
          <wp:extent cx="7795260" cy="172402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35B">
      <w:rPr>
        <w:noProof/>
      </w:rPr>
      <w:pict w14:anchorId="0738CE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3" o:spid="_x0000_s2049" type="#_x0000_t75" style="position:absolute;margin-left:0;margin-top:0;width:282.25pt;height:270.7pt;z-index:-251656192;mso-position-horizontal:center;mso-position-horizontal-relative:margin;mso-position-vertical:center;mso-position-vertical-relative:margin" o:allowincell="f">
          <v:imagedata r:id="rId2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ECB3A" w14:textId="64D9D67A" w:rsidR="00A75EBD" w:rsidRDefault="003E6B9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4C5C9A71" wp14:editId="2DB3C6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A9F93" w14:textId="356C2FB5" w:rsidR="00A75EBD" w:rsidRDefault="003E6B9C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0" allowOverlap="1" wp14:anchorId="179DC90E" wp14:editId="2557D3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965C7" w14:textId="3D90F8C1" w:rsidR="00A75EBD" w:rsidRDefault="00A75EB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2F13C16" wp14:editId="6B9AE58A">
          <wp:simplePos x="0" y="0"/>
          <wp:positionH relativeFrom="column">
            <wp:posOffset>-529590</wp:posOffset>
          </wp:positionH>
          <wp:positionV relativeFrom="paragraph">
            <wp:posOffset>-285750</wp:posOffset>
          </wp:positionV>
          <wp:extent cx="7795260" cy="17240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B9C">
      <w:rPr>
        <w:noProof/>
      </w:rPr>
      <w:drawing>
        <wp:anchor distT="0" distB="0" distL="114300" distR="114300" simplePos="0" relativeHeight="251666432" behindDoc="1" locked="0" layoutInCell="0" allowOverlap="1" wp14:anchorId="1B36D60F" wp14:editId="00865C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449B8"/>
    <w:multiLevelType w:val="hybridMultilevel"/>
    <w:tmpl w:val="D068C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53CF5"/>
    <w:multiLevelType w:val="hybridMultilevel"/>
    <w:tmpl w:val="FA72A9C2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14AB3"/>
    <w:multiLevelType w:val="hybridMultilevel"/>
    <w:tmpl w:val="CEA06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63658"/>
    <w:multiLevelType w:val="hybridMultilevel"/>
    <w:tmpl w:val="FD0C7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045B8"/>
    <w:multiLevelType w:val="hybridMultilevel"/>
    <w:tmpl w:val="FF32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BE2B8B"/>
    <w:multiLevelType w:val="hybridMultilevel"/>
    <w:tmpl w:val="47A4D43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424624A"/>
    <w:multiLevelType w:val="hybridMultilevel"/>
    <w:tmpl w:val="F6688C0C"/>
    <w:lvl w:ilvl="0" w:tplc="7E10948A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E0NTc3NDIxMDUzNTZR0lEKTi0uzszPAykwNKsFAM/Tzx0tAAAA"/>
  </w:docVars>
  <w:rsids>
    <w:rsidRoot w:val="00957A96"/>
    <w:rsid w:val="00013ED9"/>
    <w:rsid w:val="00017C88"/>
    <w:rsid w:val="00017F4E"/>
    <w:rsid w:val="0003117E"/>
    <w:rsid w:val="000444FA"/>
    <w:rsid w:val="00060148"/>
    <w:rsid w:val="000828A2"/>
    <w:rsid w:val="00083C7B"/>
    <w:rsid w:val="00084DFE"/>
    <w:rsid w:val="000A232A"/>
    <w:rsid w:val="000A23DF"/>
    <w:rsid w:val="000B33DA"/>
    <w:rsid w:val="000C2E7F"/>
    <w:rsid w:val="000D480B"/>
    <w:rsid w:val="000F0059"/>
    <w:rsid w:val="000F25F8"/>
    <w:rsid w:val="000F31E5"/>
    <w:rsid w:val="000F4041"/>
    <w:rsid w:val="000F64D1"/>
    <w:rsid w:val="00132F2D"/>
    <w:rsid w:val="00136C04"/>
    <w:rsid w:val="00145767"/>
    <w:rsid w:val="001679E2"/>
    <w:rsid w:val="00176D35"/>
    <w:rsid w:val="001804A5"/>
    <w:rsid w:val="00185526"/>
    <w:rsid w:val="00186F88"/>
    <w:rsid w:val="001938BD"/>
    <w:rsid w:val="00194834"/>
    <w:rsid w:val="0019557D"/>
    <w:rsid w:val="001A37D0"/>
    <w:rsid w:val="001A3F22"/>
    <w:rsid w:val="001B3042"/>
    <w:rsid w:val="001C526E"/>
    <w:rsid w:val="001D364A"/>
    <w:rsid w:val="001D6F7A"/>
    <w:rsid w:val="001D736D"/>
    <w:rsid w:val="001E27D4"/>
    <w:rsid w:val="00227268"/>
    <w:rsid w:val="00235E6E"/>
    <w:rsid w:val="002614BA"/>
    <w:rsid w:val="00262F40"/>
    <w:rsid w:val="00284A46"/>
    <w:rsid w:val="00294C22"/>
    <w:rsid w:val="002A1BCC"/>
    <w:rsid w:val="002A55E6"/>
    <w:rsid w:val="002B3BC1"/>
    <w:rsid w:val="002C436C"/>
    <w:rsid w:val="002C43F9"/>
    <w:rsid w:val="002C4B45"/>
    <w:rsid w:val="00303204"/>
    <w:rsid w:val="00305D7F"/>
    <w:rsid w:val="003260B4"/>
    <w:rsid w:val="0032735B"/>
    <w:rsid w:val="0033428C"/>
    <w:rsid w:val="003356D3"/>
    <w:rsid w:val="00342425"/>
    <w:rsid w:val="0034434F"/>
    <w:rsid w:val="003461F6"/>
    <w:rsid w:val="003501E4"/>
    <w:rsid w:val="00372371"/>
    <w:rsid w:val="00383A3D"/>
    <w:rsid w:val="00390351"/>
    <w:rsid w:val="003A3796"/>
    <w:rsid w:val="003D4A9A"/>
    <w:rsid w:val="003D64A9"/>
    <w:rsid w:val="003E6B9C"/>
    <w:rsid w:val="003E7F2B"/>
    <w:rsid w:val="003F5836"/>
    <w:rsid w:val="0040254E"/>
    <w:rsid w:val="00402D64"/>
    <w:rsid w:val="0042614D"/>
    <w:rsid w:val="004413D7"/>
    <w:rsid w:val="00444741"/>
    <w:rsid w:val="00454871"/>
    <w:rsid w:val="00462539"/>
    <w:rsid w:val="0048119F"/>
    <w:rsid w:val="0048167C"/>
    <w:rsid w:val="004A62F1"/>
    <w:rsid w:val="004D749E"/>
    <w:rsid w:val="00503983"/>
    <w:rsid w:val="00506E51"/>
    <w:rsid w:val="00521CBC"/>
    <w:rsid w:val="005229AF"/>
    <w:rsid w:val="00522FDA"/>
    <w:rsid w:val="00531E3F"/>
    <w:rsid w:val="0053773C"/>
    <w:rsid w:val="005402A4"/>
    <w:rsid w:val="00544024"/>
    <w:rsid w:val="0055439D"/>
    <w:rsid w:val="00560254"/>
    <w:rsid w:val="00570F58"/>
    <w:rsid w:val="00575A38"/>
    <w:rsid w:val="005768AB"/>
    <w:rsid w:val="00576FFA"/>
    <w:rsid w:val="00583B68"/>
    <w:rsid w:val="00587832"/>
    <w:rsid w:val="0059368E"/>
    <w:rsid w:val="00593E01"/>
    <w:rsid w:val="005A6264"/>
    <w:rsid w:val="005B3558"/>
    <w:rsid w:val="005C7947"/>
    <w:rsid w:val="005F787A"/>
    <w:rsid w:val="00601DF1"/>
    <w:rsid w:val="00607941"/>
    <w:rsid w:val="0062028F"/>
    <w:rsid w:val="00637455"/>
    <w:rsid w:val="00641032"/>
    <w:rsid w:val="00641BB8"/>
    <w:rsid w:val="00642365"/>
    <w:rsid w:val="0066423D"/>
    <w:rsid w:val="00671298"/>
    <w:rsid w:val="00682E25"/>
    <w:rsid w:val="006A587A"/>
    <w:rsid w:val="006B4B35"/>
    <w:rsid w:val="006C4DE1"/>
    <w:rsid w:val="006D4D8E"/>
    <w:rsid w:val="006D529D"/>
    <w:rsid w:val="006D69F0"/>
    <w:rsid w:val="006E1330"/>
    <w:rsid w:val="00737682"/>
    <w:rsid w:val="00760932"/>
    <w:rsid w:val="00770B50"/>
    <w:rsid w:val="00784717"/>
    <w:rsid w:val="007860BA"/>
    <w:rsid w:val="0079454C"/>
    <w:rsid w:val="007945A9"/>
    <w:rsid w:val="007A48C1"/>
    <w:rsid w:val="007B2262"/>
    <w:rsid w:val="007D641C"/>
    <w:rsid w:val="007D671E"/>
    <w:rsid w:val="007D676B"/>
    <w:rsid w:val="007D7806"/>
    <w:rsid w:val="0080347E"/>
    <w:rsid w:val="00812656"/>
    <w:rsid w:val="008208E5"/>
    <w:rsid w:val="008234B0"/>
    <w:rsid w:val="008248BD"/>
    <w:rsid w:val="0084404A"/>
    <w:rsid w:val="00870666"/>
    <w:rsid w:val="00896F42"/>
    <w:rsid w:val="00897486"/>
    <w:rsid w:val="008B5702"/>
    <w:rsid w:val="008C5860"/>
    <w:rsid w:val="008D118C"/>
    <w:rsid w:val="008E6EC7"/>
    <w:rsid w:val="008F3065"/>
    <w:rsid w:val="008F3CB6"/>
    <w:rsid w:val="00926B95"/>
    <w:rsid w:val="00933990"/>
    <w:rsid w:val="00941E45"/>
    <w:rsid w:val="009441BA"/>
    <w:rsid w:val="00944A5C"/>
    <w:rsid w:val="00957A96"/>
    <w:rsid w:val="00970464"/>
    <w:rsid w:val="00973C00"/>
    <w:rsid w:val="00984026"/>
    <w:rsid w:val="00990225"/>
    <w:rsid w:val="009B7378"/>
    <w:rsid w:val="009C44DC"/>
    <w:rsid w:val="009C7037"/>
    <w:rsid w:val="009D11A7"/>
    <w:rsid w:val="009D5808"/>
    <w:rsid w:val="009D7AD4"/>
    <w:rsid w:val="009E4646"/>
    <w:rsid w:val="009F3B1F"/>
    <w:rsid w:val="00A015B5"/>
    <w:rsid w:val="00A01A66"/>
    <w:rsid w:val="00A14958"/>
    <w:rsid w:val="00A2040F"/>
    <w:rsid w:val="00A20F4F"/>
    <w:rsid w:val="00A22610"/>
    <w:rsid w:val="00A30A68"/>
    <w:rsid w:val="00A35049"/>
    <w:rsid w:val="00A64D99"/>
    <w:rsid w:val="00A75EBD"/>
    <w:rsid w:val="00A85195"/>
    <w:rsid w:val="00A9113A"/>
    <w:rsid w:val="00A949BB"/>
    <w:rsid w:val="00A9777F"/>
    <w:rsid w:val="00AA70EF"/>
    <w:rsid w:val="00AB2BEE"/>
    <w:rsid w:val="00AF303F"/>
    <w:rsid w:val="00AF39C5"/>
    <w:rsid w:val="00AF6ACF"/>
    <w:rsid w:val="00B32BBF"/>
    <w:rsid w:val="00B62163"/>
    <w:rsid w:val="00B6451D"/>
    <w:rsid w:val="00B64C3A"/>
    <w:rsid w:val="00B7096C"/>
    <w:rsid w:val="00B83B8F"/>
    <w:rsid w:val="00BB0B5A"/>
    <w:rsid w:val="00BE0AAA"/>
    <w:rsid w:val="00BF0160"/>
    <w:rsid w:val="00C028AB"/>
    <w:rsid w:val="00C03393"/>
    <w:rsid w:val="00C06732"/>
    <w:rsid w:val="00C20039"/>
    <w:rsid w:val="00C21934"/>
    <w:rsid w:val="00C31672"/>
    <w:rsid w:val="00C44473"/>
    <w:rsid w:val="00C9279A"/>
    <w:rsid w:val="00CB4BF8"/>
    <w:rsid w:val="00CD0D94"/>
    <w:rsid w:val="00CD14A6"/>
    <w:rsid w:val="00CE47B9"/>
    <w:rsid w:val="00D2417D"/>
    <w:rsid w:val="00D47E22"/>
    <w:rsid w:val="00D618B4"/>
    <w:rsid w:val="00D73306"/>
    <w:rsid w:val="00D85031"/>
    <w:rsid w:val="00D85A21"/>
    <w:rsid w:val="00D93A8E"/>
    <w:rsid w:val="00D94A8F"/>
    <w:rsid w:val="00D9564C"/>
    <w:rsid w:val="00DB5541"/>
    <w:rsid w:val="00E14D5F"/>
    <w:rsid w:val="00E36F9E"/>
    <w:rsid w:val="00E62892"/>
    <w:rsid w:val="00E66A6B"/>
    <w:rsid w:val="00E838AD"/>
    <w:rsid w:val="00EA0849"/>
    <w:rsid w:val="00EA2D1F"/>
    <w:rsid w:val="00EA69DD"/>
    <w:rsid w:val="00EA7FD7"/>
    <w:rsid w:val="00EB198B"/>
    <w:rsid w:val="00EB4936"/>
    <w:rsid w:val="00EE4A8B"/>
    <w:rsid w:val="00EE6E66"/>
    <w:rsid w:val="00EF76A9"/>
    <w:rsid w:val="00F03B67"/>
    <w:rsid w:val="00F104DF"/>
    <w:rsid w:val="00F1106B"/>
    <w:rsid w:val="00F168BB"/>
    <w:rsid w:val="00F311F9"/>
    <w:rsid w:val="00F544D6"/>
    <w:rsid w:val="00F673E3"/>
    <w:rsid w:val="00F67F9E"/>
    <w:rsid w:val="00F75759"/>
    <w:rsid w:val="00F973F0"/>
    <w:rsid w:val="00FC14E3"/>
    <w:rsid w:val="00FD0C6B"/>
    <w:rsid w:val="00FD36F3"/>
    <w:rsid w:val="00FE0EB3"/>
    <w:rsid w:val="00FE4A72"/>
    <w:rsid w:val="00FE61D9"/>
    <w:rsid w:val="00FE6F40"/>
    <w:rsid w:val="00FF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90F1C1B"/>
  <w15:chartTrackingRefBased/>
  <w15:docId w15:val="{8610905C-C8FF-41C6-BEBB-46CA8FD0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195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C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2B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E45"/>
  </w:style>
  <w:style w:type="paragraph" w:styleId="Footer">
    <w:name w:val="footer"/>
    <w:basedOn w:val="Normal"/>
    <w:link w:val="Foot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E45"/>
  </w:style>
  <w:style w:type="character" w:styleId="Hyperlink">
    <w:name w:val="Hyperlink"/>
    <w:basedOn w:val="DefaultParagraphFont"/>
    <w:uiPriority w:val="99"/>
    <w:unhideWhenUsed/>
    <w:rsid w:val="00941E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F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B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68BB"/>
    <w:pPr>
      <w:ind w:left="720"/>
      <w:contextualSpacing/>
    </w:pPr>
  </w:style>
  <w:style w:type="character" w:styleId="PageNumber">
    <w:name w:val="page number"/>
    <w:basedOn w:val="DefaultParagraphFont"/>
    <w:semiHidden/>
    <w:unhideWhenUsed/>
    <w:rsid w:val="00D618B4"/>
  </w:style>
  <w:style w:type="paragraph" w:styleId="NormalWeb">
    <w:name w:val="Normal (Web)"/>
    <w:basedOn w:val="Normal"/>
    <w:uiPriority w:val="99"/>
    <w:semiHidden/>
    <w:unhideWhenUsed/>
    <w:rsid w:val="008D118C"/>
    <w:pPr>
      <w:spacing w:before="100" w:beforeAutospacing="1" w:after="100" w:afterAutospacing="1"/>
    </w:pPr>
    <w:rPr>
      <w:rFonts w:ascii="Calibri" w:eastAsiaTheme="minorHAnsi" w:hAnsi="Calibri" w:cs="Calibri"/>
    </w:rPr>
  </w:style>
  <w:style w:type="character" w:styleId="Strong">
    <w:name w:val="Strong"/>
    <w:basedOn w:val="DefaultParagraphFont"/>
    <w:uiPriority w:val="22"/>
    <w:qFormat/>
    <w:rsid w:val="008D118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21C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2B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60148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372371"/>
    <w:pPr>
      <w:widowControl w:val="0"/>
      <w:spacing w:before="184"/>
      <w:ind w:left="864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72371"/>
    <w:rPr>
      <w:rFonts w:ascii="Calibri" w:eastAsia="Calibri" w:hAnsi="Calibr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3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lacklandisd.net/departments/curriculum-and-instruction/health-services/covid-19-nursing-supports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yde.t\Downloads\District%20Letterhead%20Rev%201.0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36A7380F210A4A9F729BF3C79C591A" ma:contentTypeVersion="2" ma:contentTypeDescription="Create a new document." ma:contentTypeScope="" ma:versionID="16dcad9e8551031d4b9284aeb3893f63">
  <xsd:schema xmlns:xsd="http://www.w3.org/2001/XMLSchema" xmlns:xs="http://www.w3.org/2001/XMLSchema" xmlns:p="http://schemas.microsoft.com/office/2006/metadata/properties" xmlns:ns2="9b178eb6-0771-4f84-b812-bcc244ef1842" targetNamespace="http://schemas.microsoft.com/office/2006/metadata/properties" ma:root="true" ma:fieldsID="25830a70465852aa9985bbba53266944" ns2:_="">
    <xsd:import namespace="9b178eb6-0771-4f84-b812-bcc244ef1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78eb6-0771-4f84-b812-bcc244ef1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BC9A60-46D6-44A0-8C08-0394F3789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78eb6-0771-4f84-b812-bcc244ef1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1E2D47-B8CA-4A50-BB09-C81560CA8D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C1F53C-C119-4369-AA88-F60B0D5D43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5EB888-03E4-4CD5-983E-1A24FD93D3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District Letterhead Rev 1.0 (4)</Template>
  <TotalTime>2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Hyde.Tonya</dc:creator>
  <cp:keywords/>
  <dc:description/>
  <cp:lastModifiedBy>Hyde.Tonya</cp:lastModifiedBy>
  <cp:revision>6</cp:revision>
  <cp:lastPrinted>2019-05-03T14:28:00Z</cp:lastPrinted>
  <dcterms:created xsi:type="dcterms:W3CDTF">2020-10-05T16:10:00Z</dcterms:created>
  <dcterms:modified xsi:type="dcterms:W3CDTF">2021-02-12T02:47:00Z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0x0101001636A7380F210A4A9F729BF3C79C591A</vt:lpwstr>
  </property>
</Properties>
</file>