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A6E06" w14:textId="2CA5CE0E" w:rsidR="00576FFA" w:rsidRPr="00D618B4" w:rsidRDefault="00576FFA" w:rsidP="00D618B4">
      <w:pPr>
        <w:rPr>
          <w:rFonts w:ascii="Times New Roman" w:hAnsi="Times New Roman"/>
        </w:rPr>
        <w:sectPr w:rsidR="00576FFA" w:rsidRPr="00D618B4" w:rsidSect="00576FFA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79E2C30C" w14:textId="0AE411B2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School Health Advisory Council </w:t>
      </w:r>
      <w:r w:rsidR="00DE660A">
        <w:rPr>
          <w:rFonts w:ascii="Times New Roman" w:hAnsi="Times New Roman"/>
          <w:b/>
          <w:sz w:val="22"/>
          <w:szCs w:val="22"/>
        </w:rPr>
        <w:t>Agenda</w:t>
      </w:r>
    </w:p>
    <w:p w14:paraId="0B6195EE" w14:textId="1410EBBF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Wednesday, </w:t>
      </w:r>
      <w:r w:rsidR="00877C73">
        <w:rPr>
          <w:rFonts w:ascii="Times New Roman" w:hAnsi="Times New Roman"/>
          <w:b/>
          <w:sz w:val="22"/>
          <w:szCs w:val="22"/>
        </w:rPr>
        <w:t>April</w:t>
      </w:r>
      <w:r w:rsidR="00CC69FA">
        <w:rPr>
          <w:rFonts w:ascii="Times New Roman" w:hAnsi="Times New Roman"/>
          <w:b/>
          <w:sz w:val="22"/>
          <w:szCs w:val="22"/>
        </w:rPr>
        <w:t xml:space="preserve"> 14</w:t>
      </w:r>
      <w:r w:rsidR="00766EA6">
        <w:rPr>
          <w:rFonts w:ascii="Times New Roman" w:hAnsi="Times New Roman"/>
          <w:b/>
          <w:sz w:val="22"/>
          <w:szCs w:val="22"/>
        </w:rPr>
        <w:t>, 2021</w:t>
      </w:r>
    </w:p>
    <w:p w14:paraId="39C17499" w14:textId="77777777" w:rsidR="00A85195" w:rsidRDefault="00A85195" w:rsidP="00A85195">
      <w:pPr>
        <w:rPr>
          <w:rFonts w:ascii="Times New Roman" w:hAnsi="Times New Roman"/>
          <w:sz w:val="16"/>
          <w:szCs w:val="16"/>
        </w:rPr>
      </w:pPr>
    </w:p>
    <w:p w14:paraId="64AB67DD" w14:textId="77777777" w:rsidR="00A85195" w:rsidRDefault="00A85195" w:rsidP="00A85195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  <w:bCs/>
          <w:sz w:val="22"/>
          <w:szCs w:val="22"/>
        </w:rPr>
        <w:tab/>
      </w:r>
    </w:p>
    <w:p w14:paraId="1EBC67D9" w14:textId="5247BB65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</w:t>
      </w:r>
      <w:r w:rsidR="005773CE">
        <w:rPr>
          <w:rFonts w:ascii="Times New Roman" w:hAnsi="Times New Roman"/>
          <w:sz w:val="22"/>
          <w:szCs w:val="22"/>
        </w:rPr>
        <w:t xml:space="preserve">and Review of Minutes for </w:t>
      </w:r>
      <w:r w:rsidR="00940D9E">
        <w:rPr>
          <w:rFonts w:ascii="Times New Roman" w:hAnsi="Times New Roman"/>
          <w:sz w:val="22"/>
          <w:szCs w:val="22"/>
        </w:rPr>
        <w:t xml:space="preserve">February </w:t>
      </w:r>
      <w:r w:rsidR="00A127A9">
        <w:rPr>
          <w:rFonts w:ascii="Times New Roman" w:hAnsi="Times New Roman"/>
          <w:sz w:val="22"/>
          <w:szCs w:val="22"/>
        </w:rPr>
        <w:t>10, 2021</w:t>
      </w:r>
      <w:r w:rsidR="005773CE">
        <w:rPr>
          <w:rFonts w:ascii="Times New Roman" w:hAnsi="Times New Roman"/>
          <w:sz w:val="22"/>
          <w:szCs w:val="22"/>
        </w:rPr>
        <w:t xml:space="preserve"> meeting. </w:t>
      </w:r>
    </w:p>
    <w:p w14:paraId="6B93E789" w14:textId="77777777" w:rsidR="00E36C23" w:rsidRDefault="00E36C23" w:rsidP="003F1E2D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5DEAFC84" w14:textId="77777777" w:rsidR="007545AB" w:rsidRPr="007545AB" w:rsidRDefault="007545AB" w:rsidP="007545AB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2D149321" w14:textId="4FD93801" w:rsidR="007545AB" w:rsidRDefault="007545AB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COVID-19 Updates</w:t>
      </w:r>
    </w:p>
    <w:p w14:paraId="5B466E9B" w14:textId="780473F8" w:rsidR="00DD60A1" w:rsidRDefault="00DD60A1" w:rsidP="00DD60A1">
      <w:pPr>
        <w:pStyle w:val="ListParagraph"/>
        <w:numPr>
          <w:ilvl w:val="1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Current Numbers</w:t>
      </w:r>
    </w:p>
    <w:p w14:paraId="5DE1D798" w14:textId="4FF61956" w:rsidR="009B73BC" w:rsidRDefault="00A127A9" w:rsidP="00DD60A1">
      <w:pPr>
        <w:pStyle w:val="ListParagraph"/>
        <w:numPr>
          <w:ilvl w:val="1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STAAR Assessment</w:t>
      </w:r>
    </w:p>
    <w:p w14:paraId="05DA5F36" w14:textId="368CF0F4" w:rsidR="00DD60A1" w:rsidRDefault="000C3E94" w:rsidP="00DD60A1">
      <w:pPr>
        <w:pStyle w:val="ListParagraph"/>
        <w:numPr>
          <w:ilvl w:val="1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COVID-19 vaccinations </w:t>
      </w:r>
      <w:r w:rsidR="00A127A9">
        <w:rPr>
          <w:rFonts w:ascii="Times New Roman" w:hAnsi="Times New Roman"/>
          <w:sz w:val="22"/>
          <w:szCs w:val="22"/>
        </w:rPr>
        <w:t>for Staff</w:t>
      </w:r>
    </w:p>
    <w:p w14:paraId="52D1A5EA" w14:textId="5E189BCC" w:rsidR="000C3E94" w:rsidRDefault="007B3C4B" w:rsidP="00DD60A1">
      <w:pPr>
        <w:pStyle w:val="ListParagraph"/>
        <w:numPr>
          <w:ilvl w:val="1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COVID-19 testing for staff</w:t>
      </w:r>
      <w:r w:rsidR="00A127A9">
        <w:rPr>
          <w:rFonts w:ascii="Times New Roman" w:hAnsi="Times New Roman"/>
          <w:sz w:val="22"/>
          <w:szCs w:val="22"/>
        </w:rPr>
        <w:t xml:space="preserve"> and students </w:t>
      </w:r>
    </w:p>
    <w:p w14:paraId="18B053EA" w14:textId="77777777" w:rsidR="007545AB" w:rsidRPr="007545AB" w:rsidRDefault="007545AB" w:rsidP="007545AB">
      <w:pPr>
        <w:pStyle w:val="ListParagraph"/>
        <w:rPr>
          <w:rFonts w:ascii="Times New Roman" w:hAnsi="Times New Roman"/>
          <w:sz w:val="22"/>
          <w:szCs w:val="22"/>
        </w:rPr>
      </w:pPr>
    </w:p>
    <w:p w14:paraId="7198C30D" w14:textId="77777777" w:rsidR="0089070C" w:rsidRPr="0089070C" w:rsidRDefault="0089070C" w:rsidP="00D24E97">
      <w:pPr>
        <w:pStyle w:val="ListParagraph"/>
        <w:ind w:left="1080"/>
        <w:rPr>
          <w:rFonts w:ascii="Times New Roman" w:hAnsi="Times New Roman"/>
          <w:sz w:val="22"/>
          <w:szCs w:val="22"/>
        </w:rPr>
      </w:pPr>
    </w:p>
    <w:p w14:paraId="17A9D103" w14:textId="1C8452DA" w:rsidR="00D5338F" w:rsidRDefault="00FF710A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Fitnes</w:t>
      </w:r>
      <w:r w:rsidR="008919CE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>gram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</w:p>
    <w:p w14:paraId="069377C3" w14:textId="77777777" w:rsidR="00FF710A" w:rsidRDefault="00FF710A" w:rsidP="00FF710A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7574998C" w14:textId="6D0C9B2C" w:rsidR="00877C73" w:rsidRDefault="00877C73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Use of school technology and student social engagement</w:t>
      </w:r>
    </w:p>
    <w:p w14:paraId="04826447" w14:textId="77777777" w:rsidR="00877C73" w:rsidRPr="00877C73" w:rsidRDefault="00877C73" w:rsidP="00877C73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37F29DB4" w14:textId="62AF2D95" w:rsidR="0089070C" w:rsidRDefault="00E375DB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Wellness Evaluation Reminder </w:t>
      </w:r>
      <w:r w:rsidR="00A127A9">
        <w:rPr>
          <w:rFonts w:ascii="Times New Roman" w:hAnsi="Times New Roman"/>
          <w:sz w:val="22"/>
          <w:szCs w:val="22"/>
        </w:rPr>
        <w:t>Update</w:t>
      </w:r>
    </w:p>
    <w:p w14:paraId="6AAE3418" w14:textId="77777777" w:rsidR="00A127A9" w:rsidRDefault="00A127A9" w:rsidP="00A127A9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723E1F13" w14:textId="5DA8169D" w:rsidR="00A127A9" w:rsidRDefault="00A127A9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Board of Trustees Annual Report </w:t>
      </w:r>
    </w:p>
    <w:p w14:paraId="3CE8AC26" w14:textId="77777777" w:rsidR="00A85195" w:rsidRDefault="00A85195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43EE2F77" w14:textId="77777777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239FB350" w14:textId="77777777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Close of Meeting </w:t>
      </w:r>
    </w:p>
    <w:p w14:paraId="40AEB7B0" w14:textId="77777777" w:rsidR="00A85195" w:rsidRDefault="00A85195" w:rsidP="00A85195">
      <w:pPr>
        <w:pStyle w:val="BodyText"/>
        <w:spacing w:before="0"/>
        <w:ind w:left="0"/>
        <w:jc w:val="center"/>
      </w:pPr>
    </w:p>
    <w:p w14:paraId="4485E7C0" w14:textId="77777777" w:rsidR="003E6B9C" w:rsidRDefault="003E6B9C" w:rsidP="003E6B9C">
      <w:pPr>
        <w:pStyle w:val="BodyText"/>
        <w:spacing w:before="0"/>
        <w:ind w:left="0"/>
      </w:pPr>
    </w:p>
    <w:sectPr w:rsidR="003E6B9C" w:rsidSect="009441BA">
      <w:headerReference w:type="even" r:id="rId15"/>
      <w:head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0BFAE" w14:textId="77777777" w:rsidR="00450613" w:rsidRDefault="00450613" w:rsidP="00941E45">
      <w:r>
        <w:separator/>
      </w:r>
    </w:p>
  </w:endnote>
  <w:endnote w:type="continuationSeparator" w:id="0">
    <w:p w14:paraId="24A119D4" w14:textId="77777777" w:rsidR="00450613" w:rsidRDefault="00450613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7C2C7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4FB7D8" wp14:editId="724C98B5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09F5D" w14:textId="77777777" w:rsidR="00A75EBD" w:rsidRDefault="00A75EB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64DF43" wp14:editId="28D5D832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A7838" w14:textId="77777777" w:rsidR="00450613" w:rsidRDefault="00450613" w:rsidP="00941E45">
      <w:r>
        <w:separator/>
      </w:r>
    </w:p>
  </w:footnote>
  <w:footnote w:type="continuationSeparator" w:id="0">
    <w:p w14:paraId="09B75C8F" w14:textId="77777777" w:rsidR="00450613" w:rsidRDefault="00450613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A784D" w14:textId="77777777" w:rsidR="00941E45" w:rsidRDefault="00450613">
    <w:pPr>
      <w:pStyle w:val="Header"/>
    </w:pPr>
    <w:r>
      <w:rPr>
        <w:noProof/>
      </w:rPr>
      <w:pict w14:anchorId="641BB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2050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45BF1" w14:textId="77777777" w:rsidR="00941E45" w:rsidRDefault="00450613">
    <w:pPr>
      <w:pStyle w:val="Header"/>
    </w:pPr>
    <w:r>
      <w:rPr>
        <w:noProof/>
      </w:rPr>
      <w:pict w14:anchorId="177CB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2051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52037" w14:textId="77777777" w:rsidR="00941E45" w:rsidRDefault="00576F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381F5" wp14:editId="183D6AD9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0613">
      <w:rPr>
        <w:noProof/>
      </w:rPr>
      <w:pict w14:anchorId="0738C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2049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ECB3A" w14:textId="64D9D67A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C5C9A71" wp14:editId="2DB3C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A9F93" w14:textId="356C2FB5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179DC90E" wp14:editId="2557D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965C7" w14:textId="3D90F8C1" w:rsidR="00A75EBD" w:rsidRDefault="00A75E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2F13C16" wp14:editId="6B9AE58A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B9C">
      <w:rPr>
        <w:noProof/>
      </w:rPr>
      <w:drawing>
        <wp:anchor distT="0" distB="0" distL="114300" distR="114300" simplePos="0" relativeHeight="251666432" behindDoc="1" locked="0" layoutInCell="0" allowOverlap="1" wp14:anchorId="1B36D60F" wp14:editId="00865C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449B8"/>
    <w:multiLevelType w:val="hybridMultilevel"/>
    <w:tmpl w:val="D068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14AB3"/>
    <w:multiLevelType w:val="hybridMultilevel"/>
    <w:tmpl w:val="CEA0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3658"/>
    <w:multiLevelType w:val="hybridMultilevel"/>
    <w:tmpl w:val="FD0C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045B8"/>
    <w:multiLevelType w:val="hybridMultilevel"/>
    <w:tmpl w:val="FF32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BE2B8B"/>
    <w:multiLevelType w:val="hybridMultilevel"/>
    <w:tmpl w:val="47A4D4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424624A"/>
    <w:multiLevelType w:val="hybridMultilevel"/>
    <w:tmpl w:val="F6688C0C"/>
    <w:lvl w:ilvl="0" w:tplc="7E10948A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E0NTc3NDIxMDUzNTZR0lEKTi0uzszPAykwMqgFABDK00ktAAAA"/>
  </w:docVars>
  <w:rsids>
    <w:rsidRoot w:val="00957A96"/>
    <w:rsid w:val="00013ED9"/>
    <w:rsid w:val="00017C88"/>
    <w:rsid w:val="00017F4E"/>
    <w:rsid w:val="0002037E"/>
    <w:rsid w:val="0003117E"/>
    <w:rsid w:val="000444FA"/>
    <w:rsid w:val="00060148"/>
    <w:rsid w:val="000828A2"/>
    <w:rsid w:val="00083C7B"/>
    <w:rsid w:val="00084DFE"/>
    <w:rsid w:val="000A232A"/>
    <w:rsid w:val="000A23DF"/>
    <w:rsid w:val="000B33DA"/>
    <w:rsid w:val="000C2E7F"/>
    <w:rsid w:val="000C3E94"/>
    <w:rsid w:val="000D480B"/>
    <w:rsid w:val="000F0059"/>
    <w:rsid w:val="000F25F8"/>
    <w:rsid w:val="000F31E5"/>
    <w:rsid w:val="000F4041"/>
    <w:rsid w:val="000F64D1"/>
    <w:rsid w:val="00132F2D"/>
    <w:rsid w:val="00136C04"/>
    <w:rsid w:val="00145767"/>
    <w:rsid w:val="001679E2"/>
    <w:rsid w:val="00176D35"/>
    <w:rsid w:val="001804A5"/>
    <w:rsid w:val="00185526"/>
    <w:rsid w:val="00186F88"/>
    <w:rsid w:val="001938BD"/>
    <w:rsid w:val="00194834"/>
    <w:rsid w:val="0019557D"/>
    <w:rsid w:val="001A37D0"/>
    <w:rsid w:val="001A3F22"/>
    <w:rsid w:val="001B3042"/>
    <w:rsid w:val="001C526E"/>
    <w:rsid w:val="001D005E"/>
    <w:rsid w:val="001D364A"/>
    <w:rsid w:val="001D6F7A"/>
    <w:rsid w:val="001D736D"/>
    <w:rsid w:val="001E27D4"/>
    <w:rsid w:val="00227268"/>
    <w:rsid w:val="00235E6E"/>
    <w:rsid w:val="002614BA"/>
    <w:rsid w:val="00262F40"/>
    <w:rsid w:val="00284A46"/>
    <w:rsid w:val="00294C22"/>
    <w:rsid w:val="002A1BCC"/>
    <w:rsid w:val="002A55E6"/>
    <w:rsid w:val="002B3BC1"/>
    <w:rsid w:val="002C436C"/>
    <w:rsid w:val="002C43F9"/>
    <w:rsid w:val="002C4B45"/>
    <w:rsid w:val="002D508D"/>
    <w:rsid w:val="002F50FA"/>
    <w:rsid w:val="00303204"/>
    <w:rsid w:val="00305320"/>
    <w:rsid w:val="00305D7F"/>
    <w:rsid w:val="003260B4"/>
    <w:rsid w:val="0033428C"/>
    <w:rsid w:val="003356D3"/>
    <w:rsid w:val="00342425"/>
    <w:rsid w:val="0034434F"/>
    <w:rsid w:val="003461F6"/>
    <w:rsid w:val="003501E4"/>
    <w:rsid w:val="00351DFA"/>
    <w:rsid w:val="00372371"/>
    <w:rsid w:val="00383A3D"/>
    <w:rsid w:val="00390351"/>
    <w:rsid w:val="003A3796"/>
    <w:rsid w:val="003D4A9A"/>
    <w:rsid w:val="003D64A9"/>
    <w:rsid w:val="003E6B9C"/>
    <w:rsid w:val="003E7F2B"/>
    <w:rsid w:val="003F1E2D"/>
    <w:rsid w:val="003F5836"/>
    <w:rsid w:val="0040254E"/>
    <w:rsid w:val="00402D64"/>
    <w:rsid w:val="0042614D"/>
    <w:rsid w:val="004413D7"/>
    <w:rsid w:val="00444741"/>
    <w:rsid w:val="00450613"/>
    <w:rsid w:val="00454871"/>
    <w:rsid w:val="00462539"/>
    <w:rsid w:val="0048119F"/>
    <w:rsid w:val="0048167C"/>
    <w:rsid w:val="004A62F1"/>
    <w:rsid w:val="004D749E"/>
    <w:rsid w:val="00503983"/>
    <w:rsid w:val="00506E51"/>
    <w:rsid w:val="00521CBC"/>
    <w:rsid w:val="005229AF"/>
    <w:rsid w:val="00522FDA"/>
    <w:rsid w:val="0053773C"/>
    <w:rsid w:val="005402A4"/>
    <w:rsid w:val="00544024"/>
    <w:rsid w:val="0055439D"/>
    <w:rsid w:val="00560254"/>
    <w:rsid w:val="00570F58"/>
    <w:rsid w:val="00575A38"/>
    <w:rsid w:val="005768AB"/>
    <w:rsid w:val="00576FFA"/>
    <w:rsid w:val="005773CE"/>
    <w:rsid w:val="00583B68"/>
    <w:rsid w:val="00587832"/>
    <w:rsid w:val="0059368E"/>
    <w:rsid w:val="00593E01"/>
    <w:rsid w:val="005A6264"/>
    <w:rsid w:val="005B3558"/>
    <w:rsid w:val="005C7947"/>
    <w:rsid w:val="005F787A"/>
    <w:rsid w:val="00601DF1"/>
    <w:rsid w:val="00607941"/>
    <w:rsid w:val="0062028F"/>
    <w:rsid w:val="00637455"/>
    <w:rsid w:val="00641032"/>
    <w:rsid w:val="00641BB8"/>
    <w:rsid w:val="00642365"/>
    <w:rsid w:val="0066423D"/>
    <w:rsid w:val="00671298"/>
    <w:rsid w:val="00682E25"/>
    <w:rsid w:val="006A587A"/>
    <w:rsid w:val="006B4B35"/>
    <w:rsid w:val="006C4DE1"/>
    <w:rsid w:val="006D4D8E"/>
    <w:rsid w:val="006D529D"/>
    <w:rsid w:val="006D69F0"/>
    <w:rsid w:val="006E1330"/>
    <w:rsid w:val="00737682"/>
    <w:rsid w:val="007545AB"/>
    <w:rsid w:val="00760932"/>
    <w:rsid w:val="00766EA6"/>
    <w:rsid w:val="00770B50"/>
    <w:rsid w:val="00784717"/>
    <w:rsid w:val="007860BA"/>
    <w:rsid w:val="0079454C"/>
    <w:rsid w:val="007945A9"/>
    <w:rsid w:val="007A48C1"/>
    <w:rsid w:val="007B2262"/>
    <w:rsid w:val="007B3C4B"/>
    <w:rsid w:val="007D641C"/>
    <w:rsid w:val="007D671E"/>
    <w:rsid w:val="007D676B"/>
    <w:rsid w:val="007D7806"/>
    <w:rsid w:val="0080347E"/>
    <w:rsid w:val="00812656"/>
    <w:rsid w:val="008208E5"/>
    <w:rsid w:val="008234B0"/>
    <w:rsid w:val="008248BD"/>
    <w:rsid w:val="0084404A"/>
    <w:rsid w:val="00853793"/>
    <w:rsid w:val="00870666"/>
    <w:rsid w:val="00877C73"/>
    <w:rsid w:val="0089070C"/>
    <w:rsid w:val="008919CE"/>
    <w:rsid w:val="00896F42"/>
    <w:rsid w:val="00897486"/>
    <w:rsid w:val="008B5702"/>
    <w:rsid w:val="008C5860"/>
    <w:rsid w:val="008D118C"/>
    <w:rsid w:val="008E6EC7"/>
    <w:rsid w:val="008F3065"/>
    <w:rsid w:val="008F3CB6"/>
    <w:rsid w:val="00926B95"/>
    <w:rsid w:val="00933990"/>
    <w:rsid w:val="00940D9E"/>
    <w:rsid w:val="00941E45"/>
    <w:rsid w:val="009441BA"/>
    <w:rsid w:val="00944A5C"/>
    <w:rsid w:val="00957A96"/>
    <w:rsid w:val="00970464"/>
    <w:rsid w:val="00973C00"/>
    <w:rsid w:val="00984026"/>
    <w:rsid w:val="00990225"/>
    <w:rsid w:val="009B7378"/>
    <w:rsid w:val="009B73BC"/>
    <w:rsid w:val="009C44DC"/>
    <w:rsid w:val="009C7037"/>
    <w:rsid w:val="009D11A7"/>
    <w:rsid w:val="009D5808"/>
    <w:rsid w:val="009D7AD4"/>
    <w:rsid w:val="009E4646"/>
    <w:rsid w:val="009E4FB2"/>
    <w:rsid w:val="009F3B1F"/>
    <w:rsid w:val="009F545A"/>
    <w:rsid w:val="00A015B5"/>
    <w:rsid w:val="00A01A66"/>
    <w:rsid w:val="00A127A9"/>
    <w:rsid w:val="00A14958"/>
    <w:rsid w:val="00A2040F"/>
    <w:rsid w:val="00A20F4F"/>
    <w:rsid w:val="00A22610"/>
    <w:rsid w:val="00A30A68"/>
    <w:rsid w:val="00A35049"/>
    <w:rsid w:val="00A64D99"/>
    <w:rsid w:val="00A75EBD"/>
    <w:rsid w:val="00A85195"/>
    <w:rsid w:val="00A9113A"/>
    <w:rsid w:val="00A949BB"/>
    <w:rsid w:val="00A9777F"/>
    <w:rsid w:val="00AA70EF"/>
    <w:rsid w:val="00AB2BEE"/>
    <w:rsid w:val="00AF303F"/>
    <w:rsid w:val="00AF39C5"/>
    <w:rsid w:val="00AF6ACF"/>
    <w:rsid w:val="00B13EE3"/>
    <w:rsid w:val="00B32BBF"/>
    <w:rsid w:val="00B62163"/>
    <w:rsid w:val="00B6451D"/>
    <w:rsid w:val="00B64C3A"/>
    <w:rsid w:val="00B7096C"/>
    <w:rsid w:val="00B83B8F"/>
    <w:rsid w:val="00BB0B5A"/>
    <w:rsid w:val="00BE0AAA"/>
    <w:rsid w:val="00BF0160"/>
    <w:rsid w:val="00C028AB"/>
    <w:rsid w:val="00C03393"/>
    <w:rsid w:val="00C06732"/>
    <w:rsid w:val="00C20039"/>
    <w:rsid w:val="00C31672"/>
    <w:rsid w:val="00C44473"/>
    <w:rsid w:val="00C9279A"/>
    <w:rsid w:val="00CB07DB"/>
    <w:rsid w:val="00CB4BF8"/>
    <w:rsid w:val="00CC69FA"/>
    <w:rsid w:val="00CD0D94"/>
    <w:rsid w:val="00CD14A6"/>
    <w:rsid w:val="00CE47B9"/>
    <w:rsid w:val="00D2417D"/>
    <w:rsid w:val="00D24E97"/>
    <w:rsid w:val="00D47E22"/>
    <w:rsid w:val="00D5338F"/>
    <w:rsid w:val="00D618B4"/>
    <w:rsid w:val="00D73306"/>
    <w:rsid w:val="00D85031"/>
    <w:rsid w:val="00D85A21"/>
    <w:rsid w:val="00D93A8E"/>
    <w:rsid w:val="00D94A8F"/>
    <w:rsid w:val="00D9564C"/>
    <w:rsid w:val="00DB5541"/>
    <w:rsid w:val="00DD60A1"/>
    <w:rsid w:val="00DE660A"/>
    <w:rsid w:val="00E14D5F"/>
    <w:rsid w:val="00E36C23"/>
    <w:rsid w:val="00E36F9E"/>
    <w:rsid w:val="00E375DB"/>
    <w:rsid w:val="00E62892"/>
    <w:rsid w:val="00E66A6B"/>
    <w:rsid w:val="00E838AD"/>
    <w:rsid w:val="00EA0849"/>
    <w:rsid w:val="00EA2D1F"/>
    <w:rsid w:val="00EA69DD"/>
    <w:rsid w:val="00EA7FD7"/>
    <w:rsid w:val="00EB198B"/>
    <w:rsid w:val="00EB4936"/>
    <w:rsid w:val="00EE4A8B"/>
    <w:rsid w:val="00EE6E66"/>
    <w:rsid w:val="00EF76A9"/>
    <w:rsid w:val="00F03B67"/>
    <w:rsid w:val="00F104DF"/>
    <w:rsid w:val="00F1106B"/>
    <w:rsid w:val="00F168BB"/>
    <w:rsid w:val="00F311F9"/>
    <w:rsid w:val="00F544D6"/>
    <w:rsid w:val="00F673E3"/>
    <w:rsid w:val="00F67F9E"/>
    <w:rsid w:val="00F75759"/>
    <w:rsid w:val="00F973F0"/>
    <w:rsid w:val="00FC14E3"/>
    <w:rsid w:val="00FD0C6B"/>
    <w:rsid w:val="00FD36F3"/>
    <w:rsid w:val="00FE0EB3"/>
    <w:rsid w:val="00FE4A72"/>
    <w:rsid w:val="00FE61D9"/>
    <w:rsid w:val="00FE6F40"/>
    <w:rsid w:val="00FF49E2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0F1C1B"/>
  <w15:chartTrackingRefBased/>
  <w15:docId w15:val="{8610905C-C8FF-41C6-BEBB-46CA8FD0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19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B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8BB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D618B4"/>
  </w:style>
  <w:style w:type="paragraph" w:styleId="NormalWeb">
    <w:name w:val="Normal (Web)"/>
    <w:basedOn w:val="Normal"/>
    <w:uiPriority w:val="99"/>
    <w:semiHidden/>
    <w:unhideWhenUsed/>
    <w:rsid w:val="008D118C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Strong">
    <w:name w:val="Strong"/>
    <w:basedOn w:val="DefaultParagraphFont"/>
    <w:uiPriority w:val="22"/>
    <w:qFormat/>
    <w:rsid w:val="008D11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6014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72371"/>
    <w:pPr>
      <w:widowControl w:val="0"/>
      <w:spacing w:before="184"/>
      <w:ind w:left="864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371"/>
    <w:rPr>
      <w:rFonts w:ascii="Calibri" w:eastAsia="Calibri" w:hAnsi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Downloads\District%20Letterhead%20Rev%201.0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60C10FDB2194288D19B24ED0711BB" ma:contentTypeVersion="15" ma:contentTypeDescription="Create a new document." ma:contentTypeScope="" ma:versionID="9dd779e36dec6a91575d667f84348f4f">
  <xsd:schema xmlns:xsd="http://www.w3.org/2001/XMLSchema" xmlns:xs="http://www.w3.org/2001/XMLSchema" xmlns:p="http://schemas.microsoft.com/office/2006/metadata/properties" xmlns:ns3="f479683a-2054-450b-94e6-00c3ac807008" xmlns:ns4="53c8433b-a3bc-4411-b306-ebec74e44593" targetNamespace="http://schemas.microsoft.com/office/2006/metadata/properties" ma:root="true" ma:fieldsID="10ff61d4d896d5bf2b344be3b39b8472" ns3:_="" ns4:_="">
    <xsd:import namespace="f479683a-2054-450b-94e6-00c3ac807008"/>
    <xsd:import namespace="53c8433b-a3bc-4411-b306-ebec74e4459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9683a-2054-450b-94e6-00c3ac8070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8433b-a3bc-4411-b306-ebec74e44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09903-D550-448A-8653-1FF112339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9683a-2054-450b-94e6-00c3ac807008"/>
    <ds:schemaRef ds:uri="53c8433b-a3bc-4411-b306-ebec74e44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2E7C3A-C9D1-49B0-A1DE-FE2A2F7A88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1.0 (4)</Template>
  <TotalTime>271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8</cp:revision>
  <cp:lastPrinted>2021-04-12T15:20:00Z</cp:lastPrinted>
  <dcterms:created xsi:type="dcterms:W3CDTF">2021-04-12T15:18:00Z</dcterms:created>
  <dcterms:modified xsi:type="dcterms:W3CDTF">2021-04-14T15:30:00Z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0x01010098360C10FDB2194288D19B24ED0711BB</vt:lpwstr>
  </property>
</Properties>
</file>