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485236" w14:textId="77777777" w:rsidR="00BC40A2" w:rsidRDefault="00BC40A2" w:rsidP="00BC40A2">
      <w:pPr>
        <w:tabs>
          <w:tab w:val="left" w:pos="2520"/>
        </w:tabs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School Health Advisory Council Minutes</w:t>
      </w:r>
    </w:p>
    <w:p w14:paraId="5C3C4D85" w14:textId="029D3758" w:rsidR="00BC40A2" w:rsidRDefault="00205D2B" w:rsidP="00BC40A2">
      <w:pPr>
        <w:tabs>
          <w:tab w:val="left" w:pos="2520"/>
        </w:tabs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Tuesday, December</w:t>
      </w:r>
      <w:r w:rsidR="00FE7E18">
        <w:rPr>
          <w:rFonts w:ascii="Times New Roman" w:hAnsi="Times New Roman"/>
          <w:b/>
        </w:rPr>
        <w:t xml:space="preserve"> 13</w:t>
      </w:r>
      <w:r w:rsidR="00BC40A2">
        <w:rPr>
          <w:rFonts w:ascii="Times New Roman" w:hAnsi="Times New Roman"/>
          <w:b/>
        </w:rPr>
        <w:t>, 2022</w:t>
      </w:r>
    </w:p>
    <w:p w14:paraId="1076CAF9" w14:textId="77777777" w:rsidR="00BC40A2" w:rsidRDefault="00BC40A2" w:rsidP="00BC40A2">
      <w:pPr>
        <w:tabs>
          <w:tab w:val="left" w:pos="2520"/>
        </w:tabs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3:45 p.m.</w:t>
      </w:r>
    </w:p>
    <w:p w14:paraId="38557C43" w14:textId="77777777" w:rsidR="00BC40A2" w:rsidRDefault="00BC40A2" w:rsidP="00BC40A2">
      <w:pPr>
        <w:tabs>
          <w:tab w:val="left" w:pos="2520"/>
        </w:tabs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Posted Audio Recording</w:t>
      </w:r>
    </w:p>
    <w:p w14:paraId="428CECF5" w14:textId="39ED6C99" w:rsidR="00BC40A2" w:rsidRDefault="00205D2B" w:rsidP="00BC40A2">
      <w:pPr>
        <w:tabs>
          <w:tab w:val="left" w:pos="2520"/>
        </w:tabs>
        <w:jc w:val="center"/>
      </w:pPr>
      <w:hyperlink r:id="rId10" w:history="1">
        <w:r w:rsidRPr="003C2E45">
          <w:rPr>
            <w:rStyle w:val="Hyperlink"/>
          </w:rPr>
          <w:t>https://lacklandisdtx-my.sharepoint.com/:u:/g/personal/hyde_t_lacklan</w:t>
        </w:r>
        <w:r w:rsidRPr="003C2E45">
          <w:rPr>
            <w:rStyle w:val="Hyperlink"/>
          </w:rPr>
          <w:t>d</w:t>
        </w:r>
        <w:r w:rsidRPr="003C2E45">
          <w:rPr>
            <w:rStyle w:val="Hyperlink"/>
          </w:rPr>
          <w:t>isd_net/EY_fTiEAbmNOpmFOu4YT9kMBap9NFR6-eJoRDu64amRg7Q?e=VUjWST</w:t>
        </w:r>
      </w:hyperlink>
    </w:p>
    <w:p w14:paraId="7574570D" w14:textId="77777777" w:rsidR="00205D2B" w:rsidRDefault="00205D2B" w:rsidP="00BC40A2">
      <w:pPr>
        <w:tabs>
          <w:tab w:val="left" w:pos="2520"/>
        </w:tabs>
        <w:jc w:val="center"/>
        <w:rPr>
          <w:rFonts w:ascii="Arial" w:hAnsi="Arial"/>
          <w:sz w:val="20"/>
          <w:szCs w:val="20"/>
        </w:rPr>
      </w:pPr>
    </w:p>
    <w:p w14:paraId="364D4DB2" w14:textId="77777777" w:rsidR="00BC40A2" w:rsidRDefault="00BC40A2" w:rsidP="00BC40A2">
      <w:pPr>
        <w:tabs>
          <w:tab w:val="left" w:pos="2520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Members in Attendance in Bold </w:t>
      </w:r>
    </w:p>
    <w:p w14:paraId="79C2B962" w14:textId="77777777" w:rsidR="00BC40A2" w:rsidRDefault="00BC40A2" w:rsidP="00BC40A2">
      <w:pPr>
        <w:tabs>
          <w:tab w:val="left" w:pos="2520"/>
        </w:tabs>
        <w:spacing w:after="0" w:line="240" w:lineRule="auto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/>
        </w:rPr>
        <w:t>LaTanya Sheehan</w:t>
      </w:r>
      <w:r>
        <w:rPr>
          <w:rFonts w:ascii="Times New Roman" w:hAnsi="Times New Roman"/>
          <w:bCs/>
        </w:rPr>
        <w:t>, Parent, Co-Chair</w:t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/>
        </w:rPr>
        <w:t>Tonya Hyde</w:t>
      </w:r>
      <w:r>
        <w:rPr>
          <w:rFonts w:ascii="Times New Roman" w:hAnsi="Times New Roman"/>
          <w:bCs/>
        </w:rPr>
        <w:t>, Asst. Supt. Co-Chair</w:t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 w:rsidRPr="00DF4D85">
        <w:rPr>
          <w:rFonts w:ascii="Times New Roman" w:hAnsi="Times New Roman"/>
          <w:bCs/>
        </w:rPr>
        <w:t>Brandy Briggs</w:t>
      </w:r>
      <w:r>
        <w:rPr>
          <w:rFonts w:ascii="Times New Roman" w:hAnsi="Times New Roman"/>
          <w:bCs/>
        </w:rPr>
        <w:t>, Parent</w:t>
      </w:r>
    </w:p>
    <w:p w14:paraId="3E4EDA9D" w14:textId="388A1C31" w:rsidR="00BC40A2" w:rsidRDefault="00BC40A2" w:rsidP="00BC40A2">
      <w:pPr>
        <w:tabs>
          <w:tab w:val="left" w:pos="2520"/>
        </w:tabs>
        <w:spacing w:after="0" w:line="240" w:lineRule="auto"/>
        <w:rPr>
          <w:rFonts w:ascii="Times New Roman" w:hAnsi="Times New Roman"/>
          <w:bCs/>
        </w:rPr>
      </w:pPr>
      <w:r w:rsidRPr="00DF4D85">
        <w:rPr>
          <w:rFonts w:ascii="Times New Roman" w:hAnsi="Times New Roman"/>
          <w:bCs/>
        </w:rPr>
        <w:t xml:space="preserve">Vanessa </w:t>
      </w:r>
      <w:proofErr w:type="spellStart"/>
      <w:r w:rsidRPr="00DF4D85">
        <w:rPr>
          <w:rFonts w:ascii="Times New Roman" w:hAnsi="Times New Roman"/>
          <w:bCs/>
        </w:rPr>
        <w:t>Lockey</w:t>
      </w:r>
      <w:proofErr w:type="spellEnd"/>
      <w:r w:rsidRPr="00DF4D85">
        <w:rPr>
          <w:rFonts w:ascii="Times New Roman" w:hAnsi="Times New Roman"/>
          <w:bCs/>
        </w:rPr>
        <w:t xml:space="preserve">, Parent </w:t>
      </w:r>
      <w:r w:rsidRPr="00DF4D85">
        <w:rPr>
          <w:rFonts w:ascii="Times New Roman" w:hAnsi="Times New Roman"/>
          <w:bCs/>
        </w:rPr>
        <w:tab/>
      </w:r>
      <w:r w:rsidRPr="00DF4D85">
        <w:rPr>
          <w:rFonts w:ascii="Times New Roman" w:hAnsi="Times New Roman"/>
          <w:bCs/>
        </w:rPr>
        <w:tab/>
      </w:r>
      <w:r w:rsidRPr="00DF4D85">
        <w:rPr>
          <w:rFonts w:ascii="Times New Roman" w:hAnsi="Times New Roman"/>
          <w:bCs/>
        </w:rPr>
        <w:tab/>
        <w:t>Jennifer Dominguez</w:t>
      </w:r>
      <w:r>
        <w:rPr>
          <w:rFonts w:ascii="Times New Roman" w:hAnsi="Times New Roman"/>
          <w:bCs/>
        </w:rPr>
        <w:t>, Counselor</w:t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 w:rsidR="00DF4D85">
        <w:rPr>
          <w:rFonts w:ascii="Times New Roman" w:hAnsi="Times New Roman"/>
          <w:bCs/>
        </w:rPr>
        <w:tab/>
      </w:r>
      <w:r>
        <w:rPr>
          <w:rFonts w:ascii="Times New Roman" w:hAnsi="Times New Roman"/>
          <w:b/>
        </w:rPr>
        <w:t>Erika Adams</w:t>
      </w:r>
      <w:r>
        <w:rPr>
          <w:rFonts w:ascii="Times New Roman" w:hAnsi="Times New Roman"/>
          <w:bCs/>
        </w:rPr>
        <w:t>, Nurse</w:t>
      </w:r>
    </w:p>
    <w:p w14:paraId="7225962B" w14:textId="58450412" w:rsidR="00BC40A2" w:rsidRDefault="00BC40A2" w:rsidP="00BC40A2">
      <w:pPr>
        <w:tabs>
          <w:tab w:val="left" w:pos="2520"/>
        </w:tabs>
        <w:spacing w:after="0" w:line="240" w:lineRule="auto"/>
        <w:rPr>
          <w:rFonts w:ascii="Times New Roman" w:hAnsi="Times New Roman"/>
          <w:bCs/>
        </w:rPr>
      </w:pPr>
      <w:r w:rsidRPr="00DF4D85">
        <w:rPr>
          <w:rFonts w:ascii="Times New Roman" w:hAnsi="Times New Roman"/>
          <w:bCs/>
        </w:rPr>
        <w:t>Christena Montoya</w:t>
      </w:r>
      <w:r>
        <w:rPr>
          <w:rFonts w:ascii="Times New Roman" w:hAnsi="Times New Roman"/>
          <w:b/>
        </w:rPr>
        <w:t xml:space="preserve">, </w:t>
      </w:r>
      <w:r>
        <w:rPr>
          <w:rFonts w:ascii="Times New Roman" w:hAnsi="Times New Roman"/>
          <w:bCs/>
        </w:rPr>
        <w:t>Parent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Cs/>
        </w:rPr>
        <w:t xml:space="preserve">April </w:t>
      </w:r>
      <w:proofErr w:type="spellStart"/>
      <w:r>
        <w:rPr>
          <w:rFonts w:ascii="Times New Roman" w:hAnsi="Times New Roman"/>
          <w:bCs/>
        </w:rPr>
        <w:t>Leiva</w:t>
      </w:r>
      <w:proofErr w:type="spellEnd"/>
      <w:r>
        <w:rPr>
          <w:rFonts w:ascii="Times New Roman" w:hAnsi="Times New Roman"/>
          <w:bCs/>
        </w:rPr>
        <w:t>-DeHoyos, Parent</w:t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 w:rsidRPr="00DF4D85">
        <w:rPr>
          <w:rFonts w:ascii="Times New Roman" w:hAnsi="Times New Roman"/>
          <w:bCs/>
        </w:rPr>
        <w:t xml:space="preserve">Jaden </w:t>
      </w:r>
      <w:proofErr w:type="spellStart"/>
      <w:r w:rsidRPr="00DF4D85">
        <w:rPr>
          <w:rFonts w:ascii="Times New Roman" w:hAnsi="Times New Roman"/>
          <w:bCs/>
        </w:rPr>
        <w:t>Deejan</w:t>
      </w:r>
      <w:proofErr w:type="spellEnd"/>
      <w:r>
        <w:rPr>
          <w:rFonts w:ascii="Times New Roman" w:hAnsi="Times New Roman"/>
          <w:bCs/>
        </w:rPr>
        <w:t xml:space="preserve">, Student </w:t>
      </w:r>
      <w:r w:rsidRPr="00DF4D85">
        <w:rPr>
          <w:rFonts w:ascii="Times New Roman" w:hAnsi="Times New Roman"/>
          <w:bCs/>
        </w:rPr>
        <w:t>Robert Walker</w:t>
      </w:r>
      <w:r>
        <w:rPr>
          <w:rFonts w:ascii="Times New Roman" w:hAnsi="Times New Roman"/>
          <w:bCs/>
        </w:rPr>
        <w:t xml:space="preserve">, Parent </w:t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 w:rsidRPr="00DF4D85">
        <w:rPr>
          <w:rFonts w:ascii="Times New Roman" w:hAnsi="Times New Roman"/>
          <w:bCs/>
        </w:rPr>
        <w:t>Marquise Mahaffey</w:t>
      </w:r>
      <w:r>
        <w:rPr>
          <w:rFonts w:ascii="Times New Roman" w:hAnsi="Times New Roman"/>
          <w:bCs/>
        </w:rPr>
        <w:t>, Parent</w:t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 w:rsidRPr="00DF4D85">
        <w:rPr>
          <w:rFonts w:ascii="Times New Roman" w:hAnsi="Times New Roman"/>
          <w:bCs/>
        </w:rPr>
        <w:t>Daniel Rigney</w:t>
      </w:r>
      <w:r>
        <w:rPr>
          <w:rFonts w:ascii="Times New Roman" w:hAnsi="Times New Roman"/>
          <w:bCs/>
        </w:rPr>
        <w:t xml:space="preserve">, Coach </w:t>
      </w:r>
      <w:r>
        <w:rPr>
          <w:rFonts w:ascii="Times New Roman" w:hAnsi="Times New Roman"/>
          <w:b/>
        </w:rPr>
        <w:t>Alfredo Concha</w:t>
      </w:r>
      <w:r>
        <w:rPr>
          <w:rFonts w:ascii="Times New Roman" w:hAnsi="Times New Roman"/>
          <w:bCs/>
        </w:rPr>
        <w:t>, Operations</w:t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 w:rsidRPr="00DF4D85">
        <w:rPr>
          <w:rFonts w:ascii="Times New Roman" w:hAnsi="Times New Roman"/>
          <w:bCs/>
        </w:rPr>
        <w:t>Michelle Tarvin</w:t>
      </w:r>
      <w:r>
        <w:rPr>
          <w:rFonts w:ascii="Times New Roman" w:hAnsi="Times New Roman"/>
          <w:bCs/>
        </w:rPr>
        <w:t>, Admin.</w:t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 w:rsidRPr="00DF4D85">
        <w:rPr>
          <w:rFonts w:ascii="Times New Roman" w:hAnsi="Times New Roman"/>
          <w:bCs/>
        </w:rPr>
        <w:t>Alexandria Ho</w:t>
      </w:r>
      <w:r>
        <w:rPr>
          <w:rFonts w:ascii="Times New Roman" w:hAnsi="Times New Roman"/>
          <w:bCs/>
        </w:rPr>
        <w:t xml:space="preserve">, Student </w:t>
      </w:r>
      <w:r>
        <w:rPr>
          <w:rFonts w:ascii="Times New Roman" w:hAnsi="Times New Roman"/>
          <w:b/>
        </w:rPr>
        <w:t>Crystal Gajkowski</w:t>
      </w:r>
      <w:r>
        <w:rPr>
          <w:rFonts w:ascii="Times New Roman" w:hAnsi="Times New Roman"/>
          <w:bCs/>
        </w:rPr>
        <w:t xml:space="preserve">, Parent                     </w:t>
      </w:r>
      <w:r>
        <w:rPr>
          <w:rFonts w:ascii="Times New Roman" w:hAnsi="Times New Roman"/>
          <w:bCs/>
        </w:rPr>
        <w:tab/>
      </w:r>
      <w:proofErr w:type="spellStart"/>
      <w:r>
        <w:rPr>
          <w:rFonts w:ascii="Times New Roman" w:hAnsi="Times New Roman"/>
          <w:bCs/>
        </w:rPr>
        <w:t>Lusa</w:t>
      </w:r>
      <w:proofErr w:type="spellEnd"/>
      <w:r>
        <w:rPr>
          <w:rFonts w:ascii="Times New Roman" w:hAnsi="Times New Roman"/>
          <w:bCs/>
        </w:rPr>
        <w:t xml:space="preserve"> Meza, Parent</w:t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 w:rsidR="00DF4D85">
        <w:rPr>
          <w:rFonts w:ascii="Times New Roman" w:hAnsi="Times New Roman"/>
          <w:bCs/>
        </w:rPr>
        <w:tab/>
      </w:r>
      <w:r w:rsidR="00DF4D85">
        <w:rPr>
          <w:rFonts w:ascii="Times New Roman" w:hAnsi="Times New Roman"/>
          <w:bCs/>
        </w:rPr>
        <w:tab/>
      </w:r>
      <w:r w:rsidR="00DF4D85" w:rsidRPr="003A1835">
        <w:rPr>
          <w:rFonts w:ascii="Times New Roman" w:hAnsi="Times New Roman"/>
          <w:b/>
        </w:rPr>
        <w:t>Hunter Shelby</w:t>
      </w:r>
      <w:r w:rsidR="00DF4D85">
        <w:rPr>
          <w:rFonts w:ascii="Times New Roman" w:hAnsi="Times New Roman"/>
          <w:bCs/>
        </w:rPr>
        <w:t>, Admin</w:t>
      </w:r>
      <w:r w:rsidR="003A1835">
        <w:rPr>
          <w:rFonts w:ascii="Times New Roman" w:hAnsi="Times New Roman"/>
          <w:bCs/>
        </w:rPr>
        <w:t>.</w:t>
      </w:r>
    </w:p>
    <w:p w14:paraId="26FEE75C" w14:textId="77777777" w:rsidR="00BC40A2" w:rsidRDefault="00BC40A2" w:rsidP="00BC40A2">
      <w:pPr>
        <w:tabs>
          <w:tab w:val="left" w:pos="2520"/>
        </w:tabs>
        <w:jc w:val="center"/>
        <w:rPr>
          <w:rFonts w:ascii="Times New Roman" w:hAnsi="Times New Roman"/>
          <w:b/>
        </w:rPr>
      </w:pPr>
    </w:p>
    <w:p w14:paraId="1BFE7217" w14:textId="77777777" w:rsidR="00BC40A2" w:rsidRDefault="00BC40A2" w:rsidP="00BC40A2">
      <w:pPr>
        <w:pStyle w:val="ListParagraph"/>
        <w:numPr>
          <w:ilvl w:val="0"/>
          <w:numId w:val="5"/>
        </w:numPr>
        <w:tabs>
          <w:tab w:val="left" w:pos="2520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Opening Remarks and Introductions </w:t>
      </w:r>
    </w:p>
    <w:p w14:paraId="0B6BA2A4" w14:textId="77777777" w:rsidR="00BC40A2" w:rsidRDefault="00BC40A2" w:rsidP="00BC40A2">
      <w:pPr>
        <w:pStyle w:val="ListParagraph"/>
        <w:tabs>
          <w:tab w:val="left" w:pos="2520"/>
        </w:tabs>
        <w:ind w:left="1080"/>
        <w:rPr>
          <w:rFonts w:ascii="Times New Roman" w:hAnsi="Times New Roman"/>
          <w:i/>
          <w:iCs/>
        </w:rPr>
      </w:pPr>
    </w:p>
    <w:p w14:paraId="3B4B2F97" w14:textId="2BD24CE8" w:rsidR="00BC40A2" w:rsidRDefault="00BC40A2" w:rsidP="00BC40A2">
      <w:pPr>
        <w:pStyle w:val="ListParagraph"/>
        <w:tabs>
          <w:tab w:val="left" w:pos="2520"/>
        </w:tabs>
        <w:ind w:left="1080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 xml:space="preserve">The </w:t>
      </w:r>
      <w:r w:rsidR="002B3D49">
        <w:rPr>
          <w:rFonts w:ascii="Times New Roman" w:hAnsi="Times New Roman"/>
          <w:i/>
          <w:iCs/>
        </w:rPr>
        <w:t>December 13</w:t>
      </w:r>
      <w:r>
        <w:rPr>
          <w:rFonts w:ascii="Times New Roman" w:hAnsi="Times New Roman"/>
          <w:i/>
          <w:iCs/>
        </w:rPr>
        <w:t xml:space="preserve">, 2022, SHAC meeting began at </w:t>
      </w:r>
      <w:r w:rsidR="00BD5717">
        <w:rPr>
          <w:rFonts w:ascii="Times New Roman" w:hAnsi="Times New Roman"/>
          <w:i/>
          <w:iCs/>
        </w:rPr>
        <w:t>3</w:t>
      </w:r>
      <w:r>
        <w:rPr>
          <w:rFonts w:ascii="Times New Roman" w:hAnsi="Times New Roman"/>
          <w:i/>
          <w:iCs/>
        </w:rPr>
        <w:t xml:space="preserve">:47 p.m. using the ZOOM platform. Dr. Hyde performed a roll call </w:t>
      </w:r>
      <w:r w:rsidR="00BD5717">
        <w:rPr>
          <w:rFonts w:ascii="Times New Roman" w:hAnsi="Times New Roman"/>
          <w:i/>
          <w:iCs/>
        </w:rPr>
        <w:t>to document members in attendance</w:t>
      </w:r>
      <w:r>
        <w:rPr>
          <w:rFonts w:ascii="Times New Roman" w:hAnsi="Times New Roman"/>
          <w:i/>
          <w:iCs/>
        </w:rPr>
        <w:t>.</w:t>
      </w:r>
    </w:p>
    <w:p w14:paraId="4E6D8EAB" w14:textId="77777777" w:rsidR="00BC40A2" w:rsidRDefault="00BC40A2" w:rsidP="00BC40A2">
      <w:pPr>
        <w:pStyle w:val="ListParagraph"/>
        <w:tabs>
          <w:tab w:val="left" w:pos="2520"/>
        </w:tabs>
        <w:ind w:left="1080"/>
        <w:rPr>
          <w:rFonts w:ascii="Times New Roman" w:hAnsi="Times New Roman"/>
          <w:sz w:val="16"/>
          <w:szCs w:val="16"/>
        </w:rPr>
      </w:pPr>
    </w:p>
    <w:p w14:paraId="5C0715A7" w14:textId="77EF6159" w:rsidR="00BC40A2" w:rsidRDefault="002B3D49" w:rsidP="00BC40A2">
      <w:pPr>
        <w:pStyle w:val="ListParagraph"/>
        <w:numPr>
          <w:ilvl w:val="0"/>
          <w:numId w:val="5"/>
        </w:numPr>
        <w:tabs>
          <w:tab w:val="left" w:pos="2520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Review and Approve Minutes from the October 5, 2022, Meeting</w:t>
      </w:r>
    </w:p>
    <w:p w14:paraId="4E056634" w14:textId="77777777" w:rsidR="00BD5717" w:rsidRDefault="00BD5717" w:rsidP="00BC40A2">
      <w:pPr>
        <w:tabs>
          <w:tab w:val="left" w:pos="2520"/>
        </w:tabs>
        <w:ind w:left="1080"/>
        <w:rPr>
          <w:rFonts w:ascii="Times New Roman" w:hAnsi="Times New Roman"/>
          <w:i/>
          <w:iCs/>
        </w:rPr>
      </w:pPr>
    </w:p>
    <w:p w14:paraId="419A22B7" w14:textId="074AF304" w:rsidR="00BC40A2" w:rsidRDefault="00BD5717" w:rsidP="00BC40A2">
      <w:pPr>
        <w:tabs>
          <w:tab w:val="left" w:pos="2520"/>
        </w:tabs>
        <w:ind w:left="1080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 xml:space="preserve">Committee members received an advance copy of the draft minutes from the October 5, </w:t>
      </w:r>
      <w:r w:rsidR="00172AD9">
        <w:rPr>
          <w:rFonts w:ascii="Times New Roman" w:hAnsi="Times New Roman"/>
          <w:i/>
          <w:iCs/>
        </w:rPr>
        <w:t>2022,</w:t>
      </w:r>
      <w:r>
        <w:rPr>
          <w:rFonts w:ascii="Times New Roman" w:hAnsi="Times New Roman"/>
          <w:i/>
          <w:iCs/>
        </w:rPr>
        <w:t xml:space="preserve"> meeting and were also given an opportunity to review them during the meeting.  Mrs. Sheehan motioned</w:t>
      </w:r>
      <w:r w:rsidR="00811B22">
        <w:rPr>
          <w:rFonts w:ascii="Times New Roman" w:hAnsi="Times New Roman"/>
          <w:i/>
          <w:iCs/>
        </w:rPr>
        <w:t xml:space="preserve"> and Mrs. Gajkowski </w:t>
      </w:r>
      <w:r w:rsidR="00082637">
        <w:rPr>
          <w:rFonts w:ascii="Times New Roman" w:hAnsi="Times New Roman"/>
          <w:i/>
          <w:iCs/>
        </w:rPr>
        <w:t>seconded</w:t>
      </w:r>
      <w:r>
        <w:rPr>
          <w:rFonts w:ascii="Times New Roman" w:hAnsi="Times New Roman"/>
          <w:i/>
          <w:iCs/>
        </w:rPr>
        <w:t xml:space="preserve"> that the min</w:t>
      </w:r>
      <w:r w:rsidR="00811B22">
        <w:rPr>
          <w:rFonts w:ascii="Times New Roman" w:hAnsi="Times New Roman"/>
          <w:i/>
          <w:iCs/>
        </w:rPr>
        <w:t>utes be accepted as presented</w:t>
      </w:r>
      <w:r w:rsidR="00082637">
        <w:rPr>
          <w:rFonts w:ascii="Times New Roman" w:hAnsi="Times New Roman"/>
          <w:i/>
          <w:iCs/>
        </w:rPr>
        <w:t xml:space="preserve">.  The motion carried unanimously. </w:t>
      </w:r>
    </w:p>
    <w:p w14:paraId="51328AD0" w14:textId="77777777" w:rsidR="00BC40A2" w:rsidRDefault="00BC40A2" w:rsidP="00BC40A2">
      <w:pPr>
        <w:tabs>
          <w:tab w:val="left" w:pos="2520"/>
        </w:tabs>
        <w:ind w:left="1080"/>
        <w:rPr>
          <w:rFonts w:ascii="Times New Roman" w:hAnsi="Times New Roman"/>
          <w:i/>
          <w:iCs/>
        </w:rPr>
      </w:pPr>
    </w:p>
    <w:p w14:paraId="1B044094" w14:textId="0DD05A6C" w:rsidR="00BC40A2" w:rsidRDefault="002B3D49" w:rsidP="00BC40A2">
      <w:pPr>
        <w:pStyle w:val="ListParagraph"/>
        <w:numPr>
          <w:ilvl w:val="0"/>
          <w:numId w:val="5"/>
        </w:numPr>
        <w:tabs>
          <w:tab w:val="left" w:pos="2520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Review of Bloodborne Pathogens Policy</w:t>
      </w:r>
    </w:p>
    <w:p w14:paraId="0D2E40A4" w14:textId="77777777" w:rsidR="00BC40A2" w:rsidRDefault="00BC40A2" w:rsidP="00BC40A2">
      <w:pPr>
        <w:pStyle w:val="ListParagraph"/>
        <w:tabs>
          <w:tab w:val="left" w:pos="2520"/>
        </w:tabs>
        <w:ind w:left="1080"/>
        <w:rPr>
          <w:rFonts w:ascii="Times New Roman" w:hAnsi="Times New Roman"/>
        </w:rPr>
      </w:pPr>
    </w:p>
    <w:p w14:paraId="42728302" w14:textId="2878CDFC" w:rsidR="00BC40A2" w:rsidRDefault="00082637" w:rsidP="00BC40A2">
      <w:pPr>
        <w:pStyle w:val="ListParagraph"/>
        <w:tabs>
          <w:tab w:val="left" w:pos="2520"/>
        </w:tabs>
        <w:ind w:left="1080"/>
        <w:rPr>
          <w:rFonts w:ascii="Times New Roman" w:hAnsi="Times New Roman"/>
        </w:rPr>
      </w:pPr>
      <w:r>
        <w:rPr>
          <w:rFonts w:ascii="Times New Roman" w:hAnsi="Times New Roman"/>
          <w:i/>
          <w:iCs/>
        </w:rPr>
        <w:t xml:space="preserve">Committee members received an advance copy of the </w:t>
      </w:r>
      <w:r w:rsidR="00172AD9">
        <w:rPr>
          <w:rFonts w:ascii="Times New Roman" w:hAnsi="Times New Roman"/>
          <w:i/>
          <w:iCs/>
        </w:rPr>
        <w:t xml:space="preserve">current bloodborne pathogens policy and Dr. Hyde highlighted plan components during the meeting. </w:t>
      </w:r>
      <w:r w:rsidR="00172AD9">
        <w:rPr>
          <w:rFonts w:ascii="Times New Roman" w:hAnsi="Times New Roman"/>
          <w:i/>
          <w:iCs/>
        </w:rPr>
        <w:t xml:space="preserve">Mrs. Sheehan </w:t>
      </w:r>
      <w:r w:rsidR="00172AD9">
        <w:rPr>
          <w:rFonts w:ascii="Times New Roman" w:hAnsi="Times New Roman"/>
          <w:i/>
          <w:iCs/>
        </w:rPr>
        <w:t>motioned,</w:t>
      </w:r>
      <w:r w:rsidR="00172AD9">
        <w:rPr>
          <w:rFonts w:ascii="Times New Roman" w:hAnsi="Times New Roman"/>
          <w:i/>
          <w:iCs/>
        </w:rPr>
        <w:t xml:space="preserve"> and Mrs.</w:t>
      </w:r>
      <w:r w:rsidR="00172AD9">
        <w:rPr>
          <w:rFonts w:ascii="Times New Roman" w:hAnsi="Times New Roman"/>
          <w:i/>
          <w:iCs/>
        </w:rPr>
        <w:t xml:space="preserve"> Adams</w:t>
      </w:r>
      <w:r w:rsidR="00172AD9">
        <w:rPr>
          <w:rFonts w:ascii="Times New Roman" w:hAnsi="Times New Roman"/>
          <w:i/>
          <w:iCs/>
        </w:rPr>
        <w:t xml:space="preserve"> seconded that the </w:t>
      </w:r>
      <w:r w:rsidR="00172AD9">
        <w:rPr>
          <w:rFonts w:ascii="Times New Roman" w:hAnsi="Times New Roman"/>
          <w:i/>
          <w:iCs/>
        </w:rPr>
        <w:t>bloodborne pathogens policy</w:t>
      </w:r>
      <w:r w:rsidR="00172AD9">
        <w:rPr>
          <w:rFonts w:ascii="Times New Roman" w:hAnsi="Times New Roman"/>
          <w:i/>
          <w:iCs/>
        </w:rPr>
        <w:t xml:space="preserve"> be accepted as presented.  The motion carried unanimously.</w:t>
      </w:r>
    </w:p>
    <w:p w14:paraId="3E18BCBE" w14:textId="77777777" w:rsidR="00BC40A2" w:rsidRDefault="00BC40A2" w:rsidP="00BC40A2">
      <w:pPr>
        <w:tabs>
          <w:tab w:val="left" w:pos="2520"/>
        </w:tabs>
        <w:rPr>
          <w:rFonts w:ascii="Times New Roman" w:hAnsi="Times New Roman"/>
        </w:rPr>
      </w:pPr>
    </w:p>
    <w:p w14:paraId="560D96C5" w14:textId="007EEF3E" w:rsidR="00BC40A2" w:rsidRDefault="002B3D49" w:rsidP="00BC40A2">
      <w:pPr>
        <w:pStyle w:val="ListParagraph"/>
        <w:numPr>
          <w:ilvl w:val="0"/>
          <w:numId w:val="5"/>
        </w:numPr>
        <w:tabs>
          <w:tab w:val="left" w:pos="2520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Wellness Plan Evaluation Assignments </w:t>
      </w:r>
    </w:p>
    <w:p w14:paraId="625DE3EC" w14:textId="2497B1F2" w:rsidR="00BC40A2" w:rsidRDefault="00707D4C" w:rsidP="00BC40A2">
      <w:pPr>
        <w:tabs>
          <w:tab w:val="left" w:pos="2520"/>
        </w:tabs>
        <w:ind w:left="1080"/>
        <w:jc w:val="both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lastRenderedPageBreak/>
        <w:t>Dr. Hyde shared that elementary coun</w:t>
      </w:r>
      <w:r w:rsidR="00B66F9F">
        <w:rPr>
          <w:rFonts w:ascii="Times New Roman" w:hAnsi="Times New Roman"/>
          <w:i/>
          <w:iCs/>
        </w:rPr>
        <w:t>selor</w:t>
      </w:r>
      <w:r>
        <w:rPr>
          <w:rFonts w:ascii="Times New Roman" w:hAnsi="Times New Roman"/>
          <w:i/>
          <w:iCs/>
        </w:rPr>
        <w:t xml:space="preserve">, J. Dominguez </w:t>
      </w:r>
      <w:r w:rsidR="00B66F9F">
        <w:rPr>
          <w:rFonts w:ascii="Times New Roman" w:hAnsi="Times New Roman"/>
          <w:i/>
          <w:iCs/>
        </w:rPr>
        <w:t>volunteered to evaluate Goal XIII:</w:t>
      </w:r>
      <w:r w:rsidR="00C75AAC">
        <w:rPr>
          <w:rFonts w:ascii="Times New Roman" w:hAnsi="Times New Roman"/>
          <w:i/>
          <w:iCs/>
        </w:rPr>
        <w:t xml:space="preserve"> of the wellness evaluation.  Mrs. Gajkowski volunteered to evaluate </w:t>
      </w:r>
      <w:r w:rsidR="00A72F14">
        <w:rPr>
          <w:rFonts w:ascii="Times New Roman" w:hAnsi="Times New Roman"/>
          <w:i/>
          <w:iCs/>
        </w:rPr>
        <w:t>Goals III and IV.  We strongly encourage maximum parent participation in the evaluation process</w:t>
      </w:r>
      <w:r w:rsidR="0070507C">
        <w:rPr>
          <w:rFonts w:ascii="Times New Roman" w:hAnsi="Times New Roman"/>
          <w:i/>
          <w:iCs/>
        </w:rPr>
        <w:t>.</w:t>
      </w:r>
    </w:p>
    <w:p w14:paraId="46FDC534" w14:textId="77777777" w:rsidR="00BC40A2" w:rsidRDefault="00BC40A2" w:rsidP="00BC40A2">
      <w:pPr>
        <w:pStyle w:val="ListParagraph"/>
        <w:tabs>
          <w:tab w:val="left" w:pos="2520"/>
        </w:tabs>
        <w:ind w:left="1080"/>
        <w:rPr>
          <w:rFonts w:ascii="Times New Roman" w:hAnsi="Times New Roman"/>
          <w:i/>
          <w:iCs/>
        </w:rPr>
      </w:pPr>
    </w:p>
    <w:p w14:paraId="12A31046" w14:textId="55C4D92B" w:rsidR="00BC40A2" w:rsidRPr="0070507C" w:rsidRDefault="002B3D49" w:rsidP="001B71BB">
      <w:pPr>
        <w:pStyle w:val="ListParagraph"/>
        <w:numPr>
          <w:ilvl w:val="0"/>
          <w:numId w:val="5"/>
        </w:numPr>
        <w:tabs>
          <w:tab w:val="left" w:pos="2520"/>
        </w:tabs>
        <w:spacing w:after="0" w:line="240" w:lineRule="auto"/>
        <w:rPr>
          <w:rFonts w:ascii="Times New Roman" w:hAnsi="Times New Roman"/>
        </w:rPr>
      </w:pPr>
      <w:r w:rsidRPr="0070507C">
        <w:rPr>
          <w:rFonts w:ascii="Times New Roman" w:hAnsi="Times New Roman"/>
        </w:rPr>
        <w:t xml:space="preserve">Smart Snack Exemption Days </w:t>
      </w:r>
      <w:r w:rsidR="0070507C" w:rsidRPr="0070507C">
        <w:rPr>
          <w:rFonts w:ascii="Times New Roman" w:hAnsi="Times New Roman"/>
        </w:rPr>
        <w:tab/>
      </w:r>
    </w:p>
    <w:p w14:paraId="404F1482" w14:textId="34D28848" w:rsidR="0070507C" w:rsidRDefault="0070507C" w:rsidP="0070507C">
      <w:pPr>
        <w:tabs>
          <w:tab w:val="left" w:pos="252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14:paraId="6025DFC7" w14:textId="2B93C5CA" w:rsidR="00BC40A2" w:rsidRPr="0070507C" w:rsidRDefault="0070507C" w:rsidP="0070507C">
      <w:pPr>
        <w:tabs>
          <w:tab w:val="left" w:pos="2520"/>
        </w:tabs>
        <w:ind w:left="1080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 xml:space="preserve">Dr. Hyde shared the approved </w:t>
      </w:r>
      <w:r w:rsidR="00A97125">
        <w:rPr>
          <w:rFonts w:ascii="Times New Roman" w:hAnsi="Times New Roman"/>
          <w:i/>
          <w:iCs/>
        </w:rPr>
        <w:t>smart snack exemption days as October 7, November 17, and December 15</w:t>
      </w:r>
      <w:r w:rsidR="00A97125" w:rsidRPr="00A97125">
        <w:rPr>
          <w:rFonts w:ascii="Times New Roman" w:hAnsi="Times New Roman"/>
          <w:i/>
          <w:iCs/>
          <w:vertAlign w:val="superscript"/>
        </w:rPr>
        <w:t>th</w:t>
      </w:r>
      <w:r w:rsidR="00A97125">
        <w:rPr>
          <w:rFonts w:ascii="Times New Roman" w:hAnsi="Times New Roman"/>
          <w:i/>
          <w:iCs/>
        </w:rPr>
        <w:t xml:space="preserve"> of 2022 and February 14, March 9, and April 13 of 2023.  </w:t>
      </w:r>
    </w:p>
    <w:p w14:paraId="2806C610" w14:textId="43AA7421" w:rsidR="00BC40A2" w:rsidRDefault="002B3D49" w:rsidP="00BC40A2">
      <w:pPr>
        <w:pStyle w:val="ListParagraph"/>
        <w:numPr>
          <w:ilvl w:val="0"/>
          <w:numId w:val="5"/>
        </w:numPr>
        <w:tabs>
          <w:tab w:val="left" w:pos="2520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Next Meeting Date</w:t>
      </w:r>
      <w:r w:rsidR="00156F69">
        <w:rPr>
          <w:rFonts w:ascii="Times New Roman" w:hAnsi="Times New Roman"/>
        </w:rPr>
        <w:t>s</w:t>
      </w:r>
      <w:r>
        <w:rPr>
          <w:rFonts w:ascii="Times New Roman" w:hAnsi="Times New Roman"/>
        </w:rPr>
        <w:t xml:space="preserve">:  </w:t>
      </w:r>
      <w:r w:rsidR="00156F69">
        <w:rPr>
          <w:rFonts w:ascii="Times New Roman" w:hAnsi="Times New Roman"/>
        </w:rPr>
        <w:t xml:space="preserve">February 8, </w:t>
      </w:r>
      <w:r w:rsidR="00FE7E18">
        <w:rPr>
          <w:rFonts w:ascii="Times New Roman" w:hAnsi="Times New Roman"/>
        </w:rPr>
        <w:t>2023,</w:t>
      </w:r>
      <w:r w:rsidR="00156F69">
        <w:rPr>
          <w:rFonts w:ascii="Times New Roman" w:hAnsi="Times New Roman"/>
        </w:rPr>
        <w:t xml:space="preserve"> and April 12, 2023</w:t>
      </w:r>
    </w:p>
    <w:p w14:paraId="26E91574" w14:textId="77777777" w:rsidR="00BC40A2" w:rsidRDefault="00BC40A2" w:rsidP="00BC40A2">
      <w:pPr>
        <w:pStyle w:val="ListParagraph"/>
        <w:tabs>
          <w:tab w:val="left" w:pos="2520"/>
        </w:tabs>
        <w:ind w:left="1080"/>
        <w:rPr>
          <w:rFonts w:ascii="Times New Roman" w:hAnsi="Times New Roman"/>
        </w:rPr>
      </w:pPr>
    </w:p>
    <w:p w14:paraId="0FC1665F" w14:textId="716426A6" w:rsidR="00BC40A2" w:rsidRDefault="00156F69" w:rsidP="00BC40A2">
      <w:pPr>
        <w:pStyle w:val="ListParagraph"/>
        <w:tabs>
          <w:tab w:val="left" w:pos="2520"/>
        </w:tabs>
        <w:ind w:left="1080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 xml:space="preserve">Dr. Hyde reminded council members of the </w:t>
      </w:r>
      <w:r w:rsidR="00FE7E18">
        <w:rPr>
          <w:rFonts w:ascii="Times New Roman" w:hAnsi="Times New Roman"/>
          <w:i/>
          <w:iCs/>
        </w:rPr>
        <w:t xml:space="preserve">upcoming SHAC meetings. </w:t>
      </w:r>
    </w:p>
    <w:p w14:paraId="6E44BBA9" w14:textId="55531FCA" w:rsidR="00BC40A2" w:rsidRDefault="00BC40A2" w:rsidP="00BC40A2">
      <w:pPr>
        <w:tabs>
          <w:tab w:val="left" w:pos="25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VII:  Close of Meeting – The meeting adjourned at </w:t>
      </w:r>
      <w:r w:rsidR="002B3D49">
        <w:rPr>
          <w:rFonts w:ascii="Times New Roman" w:hAnsi="Times New Roman"/>
        </w:rPr>
        <w:t>4</w:t>
      </w:r>
      <w:r>
        <w:rPr>
          <w:rFonts w:ascii="Times New Roman" w:hAnsi="Times New Roman"/>
        </w:rPr>
        <w:t>:0</w:t>
      </w:r>
      <w:r w:rsidR="002B3D49">
        <w:rPr>
          <w:rFonts w:ascii="Times New Roman" w:hAnsi="Times New Roman"/>
        </w:rPr>
        <w:t>9</w:t>
      </w:r>
      <w:r>
        <w:rPr>
          <w:rFonts w:ascii="Times New Roman" w:hAnsi="Times New Roman"/>
        </w:rPr>
        <w:t xml:space="preserve"> p.m.  </w:t>
      </w:r>
    </w:p>
    <w:p w14:paraId="5DE046F1" w14:textId="77777777" w:rsidR="00BC40A2" w:rsidRDefault="00BC40A2" w:rsidP="00BC40A2">
      <w:pPr>
        <w:pStyle w:val="ListParagraph"/>
        <w:rPr>
          <w:rFonts w:ascii="Times New Roman" w:hAnsi="Times New Roman"/>
        </w:rPr>
      </w:pPr>
    </w:p>
    <w:p w14:paraId="000E71D5" w14:textId="672A66A5" w:rsidR="00BC40A2" w:rsidRDefault="00BC40A2" w:rsidP="00BC40A2">
      <w:pPr>
        <w:pStyle w:val="ListParagraph"/>
        <w:rPr>
          <w:rFonts w:ascii="Times New Roman" w:hAnsi="Times New Roman"/>
        </w:rPr>
      </w:pPr>
      <w:r>
        <w:rPr>
          <w:rFonts w:ascii="Times New Roman" w:hAnsi="Times New Roman"/>
          <w:i/>
          <w:iCs/>
        </w:rPr>
        <w:t xml:space="preserve">Mrs. Sheehan motioned that we adjourn.  Ms. </w:t>
      </w:r>
      <w:r w:rsidR="00FE7E18">
        <w:rPr>
          <w:rFonts w:ascii="Times New Roman" w:hAnsi="Times New Roman"/>
          <w:i/>
          <w:iCs/>
        </w:rPr>
        <w:t>Adams</w:t>
      </w:r>
      <w:r>
        <w:rPr>
          <w:rFonts w:ascii="Times New Roman" w:hAnsi="Times New Roman"/>
          <w:i/>
          <w:iCs/>
        </w:rPr>
        <w:t xml:space="preserve"> seconded the motion with unanimous approval.</w:t>
      </w:r>
    </w:p>
    <w:p w14:paraId="4531A988" w14:textId="77777777" w:rsidR="009F5191" w:rsidRPr="00551EFD" w:rsidRDefault="009F5191" w:rsidP="009F5191">
      <w:pPr>
        <w:jc w:val="center"/>
        <w:rPr>
          <w:sz w:val="28"/>
          <w:szCs w:val="28"/>
        </w:rPr>
      </w:pPr>
    </w:p>
    <w:p w14:paraId="1D41A63E" w14:textId="77777777" w:rsidR="00576FFA" w:rsidRDefault="00576FFA" w:rsidP="00941E45">
      <w:pPr>
        <w:rPr>
          <w:b/>
          <w:sz w:val="24"/>
          <w:szCs w:val="24"/>
        </w:rPr>
        <w:sectPr w:rsidR="00576FFA" w:rsidSect="006042D5">
          <w:headerReference w:type="even" r:id="rId11"/>
          <w:headerReference w:type="default" r:id="rId12"/>
          <w:headerReference w:type="first" r:id="rId13"/>
          <w:footerReference w:type="first" r:id="rId14"/>
          <w:pgSz w:w="12240" w:h="15840"/>
          <w:pgMar w:top="3168" w:right="864" w:bottom="1440" w:left="864" w:header="720" w:footer="720" w:gutter="0"/>
          <w:cols w:space="720"/>
          <w:titlePg/>
          <w:docGrid w:linePitch="360"/>
        </w:sectPr>
      </w:pPr>
    </w:p>
    <w:p w14:paraId="7A9365D9" w14:textId="77777777" w:rsidR="000D480B" w:rsidRDefault="000D480B"/>
    <w:sectPr w:rsidR="000D480B" w:rsidSect="00576FFA">
      <w:headerReference w:type="first" r:id="rId15"/>
      <w:footerReference w:type="first" r:id="rId16"/>
      <w:type w:val="continuous"/>
      <w:pgSz w:w="12240" w:h="15840"/>
      <w:pgMar w:top="1440" w:right="864" w:bottom="1440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4C5FA" w14:textId="77777777" w:rsidR="00806803" w:rsidRDefault="00806803" w:rsidP="00941E45">
      <w:pPr>
        <w:spacing w:after="0" w:line="240" w:lineRule="auto"/>
      </w:pPr>
      <w:r>
        <w:separator/>
      </w:r>
    </w:p>
  </w:endnote>
  <w:endnote w:type="continuationSeparator" w:id="0">
    <w:p w14:paraId="69439C77" w14:textId="77777777" w:rsidR="00806803" w:rsidRDefault="00806803" w:rsidP="00941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D4836" w14:textId="77777777" w:rsidR="00576FFA" w:rsidRDefault="00576FFA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CE3E57C" wp14:editId="2DE7AAFA">
          <wp:simplePos x="0" y="0"/>
          <wp:positionH relativeFrom="column">
            <wp:posOffset>-567690</wp:posOffset>
          </wp:positionH>
          <wp:positionV relativeFrom="page">
            <wp:posOffset>9105900</wp:posOffset>
          </wp:positionV>
          <wp:extent cx="7785100" cy="781050"/>
          <wp:effectExtent l="0" t="0" r="635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ew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10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E2B08" w14:textId="77777777" w:rsidR="00576FFA" w:rsidRDefault="00576F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ADE68" w14:textId="77777777" w:rsidR="00806803" w:rsidRDefault="00806803" w:rsidP="00941E45">
      <w:pPr>
        <w:spacing w:after="0" w:line="240" w:lineRule="auto"/>
      </w:pPr>
      <w:r>
        <w:separator/>
      </w:r>
    </w:p>
  </w:footnote>
  <w:footnote w:type="continuationSeparator" w:id="0">
    <w:p w14:paraId="4B265A09" w14:textId="77777777" w:rsidR="00806803" w:rsidRDefault="00806803" w:rsidP="00941E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0AD9D" w14:textId="77777777" w:rsidR="00941E45" w:rsidRDefault="00000000">
    <w:pPr>
      <w:pStyle w:val="Header"/>
    </w:pPr>
    <w:r>
      <w:rPr>
        <w:noProof/>
      </w:rPr>
      <w:pict w14:anchorId="704233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86454" o:spid="_x0000_s1026" type="#_x0000_t75" style="position:absolute;margin-left:0;margin-top:0;width:282.25pt;height:270.7pt;z-index:-251655168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D7249" w14:textId="77777777" w:rsidR="00941E45" w:rsidRDefault="00000000">
    <w:pPr>
      <w:pStyle w:val="Header"/>
    </w:pPr>
    <w:r>
      <w:rPr>
        <w:noProof/>
      </w:rPr>
      <w:pict w14:anchorId="36B51D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86455" o:spid="_x0000_s1027" type="#_x0000_t75" style="position:absolute;margin-left:0;margin-top:0;width:282.25pt;height:270.7pt;z-index:-251654144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5E3AF" w14:textId="77777777" w:rsidR="00941E45" w:rsidRDefault="007456AC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5D443B20" wp14:editId="1D9D20AE">
          <wp:simplePos x="0" y="0"/>
          <wp:positionH relativeFrom="column">
            <wp:posOffset>-567690</wp:posOffset>
          </wp:positionH>
          <wp:positionV relativeFrom="paragraph">
            <wp:posOffset>-466725</wp:posOffset>
          </wp:positionV>
          <wp:extent cx="7784313" cy="1733550"/>
          <wp:effectExtent l="0" t="0" r="7620" b="0"/>
          <wp:wrapNone/>
          <wp:docPr id="1" name="Picture 1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245" cy="17350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2FFB75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86453" o:spid="_x0000_s1025" type="#_x0000_t75" style="position:absolute;margin-left:0;margin-top:0;width:282.25pt;height:270.7pt;z-index:-251656192;mso-position-horizontal:center;mso-position-horizontal-relative:margin;mso-position-vertical:center;mso-position-vertical-relative:margin" o:allowincell="f">
          <v:imagedata r:id="rId2" o:title="watermark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E9592" w14:textId="77777777" w:rsidR="00576FFA" w:rsidRDefault="00000000">
    <w:pPr>
      <w:pStyle w:val="Header"/>
    </w:pPr>
    <w:r>
      <w:rPr>
        <w:noProof/>
      </w:rPr>
      <w:pict w14:anchorId="2B9705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0;margin-top:0;width:282.25pt;height:270.7pt;z-index:-251652096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C53CF5"/>
    <w:multiLevelType w:val="hybridMultilevel"/>
    <w:tmpl w:val="6B3655BA"/>
    <w:lvl w:ilvl="0" w:tplc="F99A2024">
      <w:start w:val="1"/>
      <w:numFmt w:val="upperRoman"/>
      <w:lvlText w:val="%1."/>
      <w:lvlJc w:val="left"/>
      <w:pPr>
        <w:ind w:left="1080" w:hanging="72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B04EFC"/>
    <w:multiLevelType w:val="hybridMultilevel"/>
    <w:tmpl w:val="E3A60F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4F5D732F"/>
    <w:multiLevelType w:val="hybridMultilevel"/>
    <w:tmpl w:val="3AA6473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4FA40D7C"/>
    <w:multiLevelType w:val="hybridMultilevel"/>
    <w:tmpl w:val="E5F69E2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642A588D"/>
    <w:multiLevelType w:val="hybridMultilevel"/>
    <w:tmpl w:val="E28A6E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6948475">
    <w:abstractNumId w:val="3"/>
  </w:num>
  <w:num w:numId="2" w16cid:durableId="642587865">
    <w:abstractNumId w:val="4"/>
  </w:num>
  <w:num w:numId="3" w16cid:durableId="829638212">
    <w:abstractNumId w:val="2"/>
  </w:num>
  <w:num w:numId="4" w16cid:durableId="1063406995">
    <w:abstractNumId w:val="1"/>
  </w:num>
  <w:num w:numId="5" w16cid:durableId="5898378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A0A"/>
    <w:rsid w:val="00034FEC"/>
    <w:rsid w:val="00055EA5"/>
    <w:rsid w:val="00082637"/>
    <w:rsid w:val="000D480B"/>
    <w:rsid w:val="001349B9"/>
    <w:rsid w:val="00156F69"/>
    <w:rsid w:val="00172AD9"/>
    <w:rsid w:val="00205D2B"/>
    <w:rsid w:val="002B3D49"/>
    <w:rsid w:val="00357C6B"/>
    <w:rsid w:val="003A1835"/>
    <w:rsid w:val="00462062"/>
    <w:rsid w:val="00576FFA"/>
    <w:rsid w:val="005B062C"/>
    <w:rsid w:val="005C55F8"/>
    <w:rsid w:val="006042D5"/>
    <w:rsid w:val="00645704"/>
    <w:rsid w:val="0070507C"/>
    <w:rsid w:val="00707D4C"/>
    <w:rsid w:val="007456AC"/>
    <w:rsid w:val="007933A1"/>
    <w:rsid w:val="007B2262"/>
    <w:rsid w:val="00806803"/>
    <w:rsid w:val="00811B22"/>
    <w:rsid w:val="00941E45"/>
    <w:rsid w:val="009E743F"/>
    <w:rsid w:val="009F5191"/>
    <w:rsid w:val="00A72F14"/>
    <w:rsid w:val="00A97125"/>
    <w:rsid w:val="00B62163"/>
    <w:rsid w:val="00B66F9F"/>
    <w:rsid w:val="00BC40A2"/>
    <w:rsid w:val="00BD5717"/>
    <w:rsid w:val="00C75AAC"/>
    <w:rsid w:val="00CF268F"/>
    <w:rsid w:val="00D47E22"/>
    <w:rsid w:val="00DC5A0A"/>
    <w:rsid w:val="00DF4D85"/>
    <w:rsid w:val="00E656F5"/>
    <w:rsid w:val="00FE0EB3"/>
    <w:rsid w:val="00FE7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D4110C"/>
  <w15:chartTrackingRefBased/>
  <w15:docId w15:val="{0396C941-8062-456E-9142-2F245F8D0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1E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1E45"/>
  </w:style>
  <w:style w:type="paragraph" w:styleId="Footer">
    <w:name w:val="footer"/>
    <w:basedOn w:val="Normal"/>
    <w:link w:val="FooterChar"/>
    <w:uiPriority w:val="99"/>
    <w:unhideWhenUsed/>
    <w:rsid w:val="00941E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1E45"/>
  </w:style>
  <w:style w:type="character" w:styleId="Hyperlink">
    <w:name w:val="Hyperlink"/>
    <w:basedOn w:val="DefaultParagraphFont"/>
    <w:uiPriority w:val="99"/>
    <w:unhideWhenUsed/>
    <w:rsid w:val="00941E4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6F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FF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F519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05D2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55E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52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4.xml"/><Relationship Id="rId10" Type="http://schemas.openxmlformats.org/officeDocument/2006/relationships/hyperlink" Target="https://lacklandisdtx-my.sharepoint.com/:u:/g/personal/hyde_t_lacklandisd_net/EY_fTiEAbmNOpmFOu4YT9kMBap9NFR6-eJoRDu64amRg7Q?e=VUjWS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yde.t\OneDrive%20-%20Lackland%20Independent%20School%20District\H%20Drive\Committees\School%20Health%20Advisory%20Committee\SHAC%2022-23\District%20Letterhead%20Rev%203.1%20-%20October%205,%202022%20Minut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36A7380F210A4A9F729BF3C79C591A" ma:contentTypeVersion="9" ma:contentTypeDescription="Create a new document." ma:contentTypeScope="" ma:versionID="7aa7946c8554a51639a95ba37083420e">
  <xsd:schema xmlns:xsd="http://www.w3.org/2001/XMLSchema" xmlns:xs="http://www.w3.org/2001/XMLSchema" xmlns:p="http://schemas.microsoft.com/office/2006/metadata/properties" xmlns:ns2="9b178eb6-0771-4f84-b812-bcc244ef1842" xmlns:ns3="eba093ba-be0c-42c3-88bb-54c07245b870" targetNamespace="http://schemas.microsoft.com/office/2006/metadata/properties" ma:root="true" ma:fieldsID="97a616a01c4af8468d4848877c878792" ns2:_="" ns3:_="">
    <xsd:import namespace="9b178eb6-0771-4f84-b812-bcc244ef1842"/>
    <xsd:import namespace="eba093ba-be0c-42c3-88bb-54c07245b8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178eb6-0771-4f84-b812-bcc244ef18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a093ba-be0c-42c3-88bb-54c07245b87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FF773B1-1881-4AFE-975F-202932167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178eb6-0771-4f84-b812-bcc244ef1842"/>
    <ds:schemaRef ds:uri="eba093ba-be0c-42c3-88bb-54c07245b8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DC1F53C-C119-4369-AA88-F60B0D5D43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5EB888-03E4-4CD5-983E-1A24FD93D36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District Letterhead Rev 3.1 - October 5, 2022 Minutes</Template>
  <TotalTime>21</TotalTime>
  <Pages>2</Pages>
  <Words>380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Hyde.Tonya</dc:creator>
  <cp:keywords/>
  <dc:description/>
  <cp:lastModifiedBy>Hyde.Tonya</cp:lastModifiedBy>
  <cp:revision>18</cp:revision>
  <cp:lastPrinted>2022-09-22T21:33:00Z</cp:lastPrinted>
  <dcterms:created xsi:type="dcterms:W3CDTF">2023-02-02T20:07:00Z</dcterms:created>
  <dcterms:modified xsi:type="dcterms:W3CDTF">2023-02-02T20:28:00Z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0x0101001636A7380F210A4A9F729BF3C79C591A</vt:lpwstr>
  </property>
  <property fmtid="{D5CDD505-2E9C-101B-9397-08002B2CF9AE}" pid="3" name="GrammarlyDocumentId">
    <vt:lpwstr>8d4f28169fc20234789d72d1a8409515a01220063c153f288a4e744b5e4d81e0</vt:lpwstr>
  </property>
</Properties>
</file>