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C6D03" w14:textId="0250A739" w:rsidR="00AB2DDF" w:rsidRDefault="00AB2DDF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School Health Advisory Council </w:t>
      </w:r>
      <w:r w:rsidR="000C63C0">
        <w:rPr>
          <w:rFonts w:ascii="Times New Roman" w:hAnsi="Times New Roman"/>
          <w:b/>
          <w:sz w:val="22"/>
          <w:szCs w:val="22"/>
        </w:rPr>
        <w:t>Agenda</w:t>
      </w:r>
    </w:p>
    <w:p w14:paraId="524F1728" w14:textId="76311BAC" w:rsidR="00AB2DDF" w:rsidRDefault="00AB2DDF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Wednesday, </w:t>
      </w:r>
      <w:r w:rsidR="00DD452D">
        <w:rPr>
          <w:rFonts w:ascii="Times New Roman" w:hAnsi="Times New Roman"/>
          <w:b/>
          <w:sz w:val="22"/>
          <w:szCs w:val="22"/>
        </w:rPr>
        <w:t>March</w:t>
      </w:r>
      <w:r w:rsidR="00E76F08">
        <w:rPr>
          <w:rFonts w:ascii="Times New Roman" w:hAnsi="Times New Roman"/>
          <w:b/>
          <w:sz w:val="22"/>
          <w:szCs w:val="22"/>
        </w:rPr>
        <w:t xml:space="preserve"> 9</w:t>
      </w:r>
      <w:r>
        <w:rPr>
          <w:rFonts w:ascii="Times New Roman" w:hAnsi="Times New Roman"/>
          <w:b/>
          <w:sz w:val="22"/>
          <w:szCs w:val="22"/>
        </w:rPr>
        <w:t>, 202</w:t>
      </w:r>
      <w:r w:rsidR="00E76F08">
        <w:rPr>
          <w:rFonts w:ascii="Times New Roman" w:hAnsi="Times New Roman"/>
          <w:b/>
          <w:sz w:val="22"/>
          <w:szCs w:val="22"/>
        </w:rPr>
        <w:t>2</w:t>
      </w:r>
    </w:p>
    <w:p w14:paraId="54FF8799" w14:textId="61D31D9F" w:rsidR="00326DF5" w:rsidRDefault="00494F2F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In-Person</w:t>
      </w:r>
      <w:r w:rsidR="00326DF5">
        <w:rPr>
          <w:rFonts w:ascii="Times New Roman" w:hAnsi="Times New Roman"/>
          <w:b/>
          <w:sz w:val="22"/>
          <w:szCs w:val="22"/>
        </w:rPr>
        <w:t xml:space="preserve"> at Lackland ISD Boardroom</w:t>
      </w:r>
    </w:p>
    <w:p w14:paraId="2E2B07F3" w14:textId="6E2EA09B" w:rsidR="00326DF5" w:rsidRDefault="00326DF5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and</w:t>
      </w:r>
    </w:p>
    <w:p w14:paraId="44D32278" w14:textId="372A8B1C" w:rsidR="00C0546A" w:rsidRDefault="00C0546A" w:rsidP="00C0546A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 w:rsidRPr="00C0546A">
        <w:rPr>
          <w:rFonts w:ascii="Times New Roman" w:hAnsi="Times New Roman"/>
          <w:b/>
          <w:sz w:val="22"/>
          <w:szCs w:val="22"/>
        </w:rPr>
        <w:t>Join Zoom Meeting</w:t>
      </w:r>
    </w:p>
    <w:p w14:paraId="740CC0D8" w14:textId="7538A72B" w:rsidR="00DD452D" w:rsidRDefault="00494F2F" w:rsidP="00DD452D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hyperlink r:id="rId10" w:history="1">
        <w:r w:rsidR="00DD452D" w:rsidRPr="00C03914">
          <w:rPr>
            <w:rStyle w:val="Hyperlink"/>
            <w:rFonts w:ascii="Times New Roman" w:hAnsi="Times New Roman"/>
            <w:b/>
            <w:sz w:val="22"/>
            <w:szCs w:val="22"/>
          </w:rPr>
          <w:t>https://us02web.zoom.us/j/87467511946?pwd=UWpmQ0FucUpVTkdGS0MycG5NbWFKdz09</w:t>
        </w:r>
      </w:hyperlink>
    </w:p>
    <w:p w14:paraId="7A286578" w14:textId="77777777" w:rsidR="00DD452D" w:rsidRPr="00DD452D" w:rsidRDefault="00DD452D" w:rsidP="00DD452D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 w:rsidRPr="00DD452D">
        <w:rPr>
          <w:rFonts w:ascii="Times New Roman" w:hAnsi="Times New Roman"/>
          <w:b/>
          <w:sz w:val="22"/>
          <w:szCs w:val="22"/>
        </w:rPr>
        <w:t>Meeting ID: 874 6751 1946</w:t>
      </w:r>
    </w:p>
    <w:p w14:paraId="7AC9ACDE" w14:textId="77777777" w:rsidR="00DD452D" w:rsidRPr="00DD452D" w:rsidRDefault="00DD452D" w:rsidP="00DD452D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 w:rsidRPr="00DD452D">
        <w:rPr>
          <w:rFonts w:ascii="Times New Roman" w:hAnsi="Times New Roman"/>
          <w:b/>
          <w:sz w:val="22"/>
          <w:szCs w:val="22"/>
        </w:rPr>
        <w:t>Passcode: PuFtC2</w:t>
      </w:r>
    </w:p>
    <w:p w14:paraId="1A3C01D1" w14:textId="77777777" w:rsidR="0061705B" w:rsidRPr="00C0546A" w:rsidRDefault="0061705B" w:rsidP="00C0546A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126269D5" w14:textId="77777777" w:rsidR="00FD7BDB" w:rsidRDefault="00FD7BDB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3F38382B" w14:textId="77777777" w:rsidR="00AB2DDF" w:rsidRDefault="00AB2DDF" w:rsidP="00AB2DDF">
      <w:pPr>
        <w:rPr>
          <w:rFonts w:ascii="Times New Roman" w:hAnsi="Times New Roman"/>
          <w:sz w:val="16"/>
          <w:szCs w:val="16"/>
        </w:rPr>
      </w:pPr>
    </w:p>
    <w:p w14:paraId="6ACF8CE8" w14:textId="77777777" w:rsidR="00AB2DDF" w:rsidRDefault="00AB2DDF" w:rsidP="00AB2DDF">
      <w:pPr>
        <w:tabs>
          <w:tab w:val="left" w:pos="2520"/>
        </w:tabs>
        <w:rPr>
          <w:rFonts w:ascii="Times New Roman" w:hAnsi="Times New Roman"/>
        </w:rPr>
      </w:pPr>
      <w:r>
        <w:rPr>
          <w:rFonts w:ascii="Times New Roman" w:hAnsi="Times New Roman"/>
          <w:bCs/>
          <w:sz w:val="22"/>
          <w:szCs w:val="22"/>
        </w:rPr>
        <w:tab/>
      </w:r>
    </w:p>
    <w:p w14:paraId="375D7E78" w14:textId="77777777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Opening Remarks and Introductions </w:t>
      </w:r>
    </w:p>
    <w:p w14:paraId="18C98183" w14:textId="77777777" w:rsidR="00AB2DDF" w:rsidRPr="007545AB" w:rsidRDefault="00AB2DDF" w:rsidP="00AB2DDF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057A2FBF" w14:textId="2198E23D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Review and Approve </w:t>
      </w:r>
      <w:r w:rsidR="00D84BBB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 xml:space="preserve">inutes from the </w:t>
      </w:r>
      <w:r w:rsidR="00DD452D">
        <w:rPr>
          <w:rFonts w:ascii="Times New Roman" w:hAnsi="Times New Roman"/>
          <w:sz w:val="22"/>
          <w:szCs w:val="22"/>
        </w:rPr>
        <w:t>February 9</w:t>
      </w:r>
      <w:r>
        <w:rPr>
          <w:rFonts w:ascii="Times New Roman" w:hAnsi="Times New Roman"/>
          <w:sz w:val="22"/>
          <w:szCs w:val="22"/>
        </w:rPr>
        <w:t xml:space="preserve">, </w:t>
      </w:r>
      <w:proofErr w:type="gramStart"/>
      <w:r>
        <w:rPr>
          <w:rFonts w:ascii="Times New Roman" w:hAnsi="Times New Roman"/>
          <w:sz w:val="22"/>
          <w:szCs w:val="22"/>
        </w:rPr>
        <w:t>202</w:t>
      </w:r>
      <w:r w:rsidR="00DD452D">
        <w:rPr>
          <w:rFonts w:ascii="Times New Roman" w:hAnsi="Times New Roman"/>
          <w:sz w:val="22"/>
          <w:szCs w:val="22"/>
        </w:rPr>
        <w:t>2</w:t>
      </w:r>
      <w:proofErr w:type="gramEnd"/>
      <w:r>
        <w:rPr>
          <w:rFonts w:ascii="Times New Roman" w:hAnsi="Times New Roman"/>
          <w:sz w:val="22"/>
          <w:szCs w:val="22"/>
        </w:rPr>
        <w:t xml:space="preserve"> meeting</w:t>
      </w:r>
    </w:p>
    <w:p w14:paraId="60A57C54" w14:textId="77777777" w:rsidR="00CF4956" w:rsidRPr="00CF4956" w:rsidRDefault="00CF4956" w:rsidP="00CF4956">
      <w:pPr>
        <w:pStyle w:val="ListParagraph"/>
        <w:rPr>
          <w:rFonts w:ascii="Times New Roman" w:hAnsi="Times New Roman"/>
          <w:sz w:val="22"/>
          <w:szCs w:val="22"/>
        </w:rPr>
      </w:pPr>
    </w:p>
    <w:p w14:paraId="3A5EC482" w14:textId="273DFFDB" w:rsidR="00CF4956" w:rsidRDefault="00CF4956" w:rsidP="00AB2DDF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Health and Human Sexuality Curriculum Adoption </w:t>
      </w:r>
      <w:r w:rsidR="00DD452D">
        <w:rPr>
          <w:rFonts w:ascii="Times New Roman" w:hAnsi="Times New Roman"/>
          <w:sz w:val="22"/>
          <w:szCs w:val="22"/>
        </w:rPr>
        <w:t>Preview</w:t>
      </w:r>
    </w:p>
    <w:p w14:paraId="2B6898BF" w14:textId="77777777" w:rsidR="00565237" w:rsidRPr="00565237" w:rsidRDefault="00565237" w:rsidP="00565237">
      <w:pPr>
        <w:pStyle w:val="ListParagraph"/>
        <w:rPr>
          <w:rFonts w:ascii="Times New Roman" w:hAnsi="Times New Roman"/>
          <w:sz w:val="22"/>
          <w:szCs w:val="22"/>
        </w:rPr>
      </w:pPr>
    </w:p>
    <w:p w14:paraId="7A53A98B" w14:textId="0F98D563" w:rsidR="00ED0009" w:rsidRDefault="00ED0009" w:rsidP="00AB2DDF">
      <w:pPr>
        <w:pStyle w:val="ListParagraph"/>
        <w:numPr>
          <w:ilvl w:val="0"/>
          <w:numId w:val="1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Other </w:t>
      </w:r>
      <w:r w:rsidR="004C456E">
        <w:rPr>
          <w:rFonts w:ascii="Times New Roman" w:hAnsi="Times New Roman"/>
          <w:sz w:val="22"/>
          <w:szCs w:val="22"/>
        </w:rPr>
        <w:t>Updates</w:t>
      </w:r>
    </w:p>
    <w:p w14:paraId="753EE5DE" w14:textId="48D7CB3A" w:rsidR="007C5CFA" w:rsidRDefault="007C5CFA" w:rsidP="007C5CFA">
      <w:pPr>
        <w:tabs>
          <w:tab w:val="left" w:pos="2520"/>
        </w:tabs>
        <w:ind w:left="1080"/>
        <w:jc w:val="both"/>
        <w:rPr>
          <w:rFonts w:ascii="Times New Roman" w:hAnsi="Times New Roman"/>
          <w:sz w:val="22"/>
          <w:szCs w:val="22"/>
        </w:rPr>
      </w:pPr>
    </w:p>
    <w:p w14:paraId="13EBA18D" w14:textId="4D711A5D" w:rsidR="009D27ED" w:rsidRDefault="009D27ED" w:rsidP="007C5CFA">
      <w:pPr>
        <w:pStyle w:val="ListParagraph"/>
        <w:numPr>
          <w:ilvl w:val="1"/>
          <w:numId w:val="1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Wellness Evaluation Reminder</w:t>
      </w:r>
    </w:p>
    <w:p w14:paraId="559C7C75" w14:textId="77777777" w:rsidR="004C456E" w:rsidRDefault="004C456E" w:rsidP="004C456E">
      <w:pPr>
        <w:pStyle w:val="ListParagraph"/>
        <w:tabs>
          <w:tab w:val="left" w:pos="2520"/>
        </w:tabs>
        <w:ind w:left="1080"/>
        <w:jc w:val="both"/>
        <w:rPr>
          <w:rFonts w:ascii="Times New Roman" w:hAnsi="Times New Roman"/>
          <w:sz w:val="22"/>
          <w:szCs w:val="22"/>
        </w:rPr>
      </w:pPr>
    </w:p>
    <w:p w14:paraId="4CC488BE" w14:textId="259D7BD2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Next Meeting Dates:  April 1</w:t>
      </w:r>
      <w:r w:rsidR="00122B78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>, 202</w:t>
      </w:r>
      <w:r w:rsidR="00122B78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 xml:space="preserve"> @ </w:t>
      </w:r>
      <w:r w:rsidR="00CE2DBD">
        <w:rPr>
          <w:rFonts w:ascii="Times New Roman" w:hAnsi="Times New Roman"/>
          <w:sz w:val="22"/>
          <w:szCs w:val="22"/>
        </w:rPr>
        <w:t>3:45p.m.</w:t>
      </w:r>
      <w:r>
        <w:rPr>
          <w:rFonts w:ascii="Times New Roman" w:hAnsi="Times New Roman"/>
          <w:sz w:val="22"/>
          <w:szCs w:val="22"/>
        </w:rPr>
        <w:t xml:space="preserve"> </w:t>
      </w:r>
      <w:r w:rsidR="00122B78">
        <w:rPr>
          <w:rFonts w:ascii="Times New Roman" w:hAnsi="Times New Roman"/>
          <w:sz w:val="22"/>
          <w:szCs w:val="22"/>
        </w:rPr>
        <w:t>(virtually and in-person)</w:t>
      </w:r>
    </w:p>
    <w:p w14:paraId="422837ED" w14:textId="1C9EA543" w:rsidR="00CE2DBD" w:rsidRDefault="00DD452D" w:rsidP="00CE2DBD">
      <w:pPr>
        <w:pStyle w:val="ListParagraph"/>
        <w:tabs>
          <w:tab w:val="left" w:pos="2520"/>
        </w:tabs>
        <w:ind w:left="108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</w:t>
      </w:r>
      <w:r w:rsidR="00870418">
        <w:rPr>
          <w:rFonts w:ascii="Times New Roman" w:hAnsi="Times New Roman"/>
          <w:sz w:val="22"/>
          <w:szCs w:val="22"/>
        </w:rPr>
        <w:t>ublic meeting</w:t>
      </w:r>
      <w:r w:rsidR="007E13FE">
        <w:rPr>
          <w:rFonts w:ascii="Times New Roman" w:hAnsi="Times New Roman"/>
          <w:sz w:val="22"/>
          <w:szCs w:val="22"/>
        </w:rPr>
        <w:t>s</w:t>
      </w:r>
      <w:r w:rsidR="00870418">
        <w:rPr>
          <w:rFonts w:ascii="Times New Roman" w:hAnsi="Times New Roman"/>
          <w:sz w:val="22"/>
          <w:szCs w:val="22"/>
        </w:rPr>
        <w:t xml:space="preserve"> regarding the adoption of Health and Human Sexuality Curriculum</w:t>
      </w:r>
    </w:p>
    <w:p w14:paraId="2B53F93C" w14:textId="77777777" w:rsidR="00870418" w:rsidRDefault="00870418" w:rsidP="00CE2DBD">
      <w:pPr>
        <w:pStyle w:val="ListParagraph"/>
        <w:tabs>
          <w:tab w:val="left" w:pos="2520"/>
        </w:tabs>
        <w:ind w:left="1080"/>
        <w:jc w:val="both"/>
        <w:rPr>
          <w:rFonts w:ascii="Times New Roman" w:hAnsi="Times New Roman"/>
          <w:sz w:val="22"/>
          <w:szCs w:val="22"/>
        </w:rPr>
      </w:pPr>
    </w:p>
    <w:p w14:paraId="2ABECAE6" w14:textId="77777777" w:rsidR="00AB2DDF" w:rsidRDefault="00AB2DDF" w:rsidP="00AB2DDF">
      <w:pPr>
        <w:pStyle w:val="ListParagraph"/>
        <w:rPr>
          <w:rFonts w:ascii="Times New Roman" w:hAnsi="Times New Roman"/>
          <w:sz w:val="22"/>
          <w:szCs w:val="22"/>
        </w:rPr>
      </w:pPr>
    </w:p>
    <w:p w14:paraId="747AA647" w14:textId="77777777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Close of Meeting </w:t>
      </w:r>
    </w:p>
    <w:p w14:paraId="466592FB" w14:textId="77777777" w:rsidR="00941E45" w:rsidRPr="00060D3C" w:rsidRDefault="00941E45" w:rsidP="00941E45">
      <w:pPr>
        <w:rPr>
          <w:sz w:val="24"/>
          <w:szCs w:val="24"/>
        </w:rPr>
      </w:pPr>
    </w:p>
    <w:p w14:paraId="41C47E40" w14:textId="77777777" w:rsidR="00576FFA" w:rsidRDefault="00576FFA" w:rsidP="00941E45">
      <w:pPr>
        <w:rPr>
          <w:b/>
          <w:sz w:val="24"/>
          <w:szCs w:val="24"/>
        </w:rPr>
        <w:sectPr w:rsidR="00576FFA" w:rsidSect="006042D5">
          <w:headerReference w:type="even" r:id="rId11"/>
          <w:headerReference w:type="default" r:id="rId12"/>
          <w:headerReference w:type="first" r:id="rId13"/>
          <w:footerReference w:type="first" r:id="rId14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2A2C39A3" w14:textId="17B1F87F" w:rsidR="000D480B" w:rsidRDefault="000D480B"/>
    <w:p w14:paraId="793E9E4B" w14:textId="77777777" w:rsidR="00B328EF" w:rsidRDefault="00B328EF"/>
    <w:p w14:paraId="5AE9E32D" w14:textId="77777777" w:rsidR="00B328EF" w:rsidRDefault="00B328EF"/>
    <w:p w14:paraId="45F96ABB" w14:textId="77777777" w:rsidR="00B328EF" w:rsidRDefault="00B328EF"/>
    <w:p w14:paraId="31879962" w14:textId="77777777" w:rsidR="00B328EF" w:rsidRDefault="00B328EF"/>
    <w:p w14:paraId="2E514436" w14:textId="77777777" w:rsidR="00B328EF" w:rsidRDefault="00B328EF"/>
    <w:p w14:paraId="2385AD94" w14:textId="77777777" w:rsidR="00B328EF" w:rsidRDefault="00B328EF"/>
    <w:p w14:paraId="4F1188F3" w14:textId="77777777" w:rsidR="00B328EF" w:rsidRDefault="00B328EF"/>
    <w:p w14:paraId="4A858935" w14:textId="77777777" w:rsidR="00B328EF" w:rsidRDefault="00B328EF"/>
    <w:p w14:paraId="58DD2D75" w14:textId="77777777" w:rsidR="00B328EF" w:rsidRDefault="00B328EF"/>
    <w:p w14:paraId="1C00E017" w14:textId="77777777" w:rsidR="00B328EF" w:rsidRDefault="00B328EF"/>
    <w:p w14:paraId="18F6BE47" w14:textId="77777777" w:rsidR="00B328EF" w:rsidRDefault="00B328EF"/>
    <w:p w14:paraId="6ED0797F" w14:textId="77777777" w:rsidR="00B328EF" w:rsidRDefault="00B328EF"/>
    <w:p w14:paraId="65AF29DB" w14:textId="77777777" w:rsidR="00B328EF" w:rsidRDefault="00B328EF"/>
    <w:p w14:paraId="02BBB564" w14:textId="77777777" w:rsidR="00B328EF" w:rsidRDefault="00B328EF"/>
    <w:p w14:paraId="09F32257" w14:textId="77777777" w:rsidR="00B328EF" w:rsidRDefault="00B328EF"/>
    <w:p w14:paraId="71216D33" w14:textId="77777777" w:rsidR="00B328EF" w:rsidRDefault="00B328EF"/>
    <w:p w14:paraId="51E0ECE9" w14:textId="77777777" w:rsidR="00B328EF" w:rsidRDefault="00B328EF"/>
    <w:sectPr w:rsidR="00B328EF" w:rsidSect="00576FFA">
      <w:headerReference w:type="first" r:id="rId15"/>
      <w:footerReference w:type="first" r:id="rId16"/>
      <w:type w:val="continuous"/>
      <w:pgSz w:w="12240" w:h="15840"/>
      <w:pgMar w:top="1440" w:right="864" w:bottom="144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FE0C3" w14:textId="77777777" w:rsidR="00443877" w:rsidRDefault="00443877" w:rsidP="00941E45">
      <w:r>
        <w:separator/>
      </w:r>
    </w:p>
  </w:endnote>
  <w:endnote w:type="continuationSeparator" w:id="0">
    <w:p w14:paraId="2C13CA2C" w14:textId="77777777" w:rsidR="00443877" w:rsidRDefault="00443877" w:rsidP="0094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6832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4389B4" wp14:editId="48069F33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8DA9" w14:textId="77777777" w:rsidR="00576FFA" w:rsidRDefault="00576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CF812" w14:textId="77777777" w:rsidR="00443877" w:rsidRDefault="00443877" w:rsidP="00941E45">
      <w:r>
        <w:separator/>
      </w:r>
    </w:p>
  </w:footnote>
  <w:footnote w:type="continuationSeparator" w:id="0">
    <w:p w14:paraId="2526F86E" w14:textId="77777777" w:rsidR="00443877" w:rsidRDefault="00443877" w:rsidP="0094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DCB3A" w14:textId="77777777" w:rsidR="00941E45" w:rsidRDefault="00494F2F">
    <w:pPr>
      <w:pStyle w:val="Header"/>
    </w:pPr>
    <w:r>
      <w:rPr>
        <w:noProof/>
      </w:rPr>
      <w:pict w14:anchorId="7E7F5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1026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4144" w14:textId="77777777" w:rsidR="00941E45" w:rsidRDefault="00494F2F">
    <w:pPr>
      <w:pStyle w:val="Header"/>
    </w:pPr>
    <w:r>
      <w:rPr>
        <w:noProof/>
      </w:rPr>
      <w:pict w14:anchorId="76DB7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1027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85311" w14:textId="77777777" w:rsidR="00941E45" w:rsidRDefault="006042D5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CA48B54" wp14:editId="2F81FABF">
          <wp:simplePos x="0" y="0"/>
          <wp:positionH relativeFrom="column">
            <wp:posOffset>-567690</wp:posOffset>
          </wp:positionH>
          <wp:positionV relativeFrom="paragraph">
            <wp:posOffset>-361950</wp:posOffset>
          </wp:positionV>
          <wp:extent cx="7935558" cy="1743075"/>
          <wp:effectExtent l="0" t="0" r="8890" b="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5558" cy="174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2F">
      <w:rPr>
        <w:noProof/>
      </w:rPr>
      <w:pict w14:anchorId="287D3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1025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E4A8" w14:textId="77777777" w:rsidR="00576FFA" w:rsidRDefault="00494F2F">
    <w:pPr>
      <w:pStyle w:val="Header"/>
    </w:pPr>
    <w:r>
      <w:rPr>
        <w:noProof/>
      </w:rPr>
      <w:pict w14:anchorId="41163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282.25pt;height:270.7pt;z-index:-25165209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53CF5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C6449"/>
    <w:multiLevelType w:val="hybridMultilevel"/>
    <w:tmpl w:val="25C6923C"/>
    <w:lvl w:ilvl="0" w:tplc="AA7C0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8A7A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786A6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B1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3AA3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104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26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22C6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9A53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801B6"/>
    <w:multiLevelType w:val="hybridMultilevel"/>
    <w:tmpl w:val="9F90CC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D6B35FD"/>
    <w:multiLevelType w:val="hybridMultilevel"/>
    <w:tmpl w:val="C71281D0"/>
    <w:lvl w:ilvl="0" w:tplc="A5BE1BA0">
      <w:start w:val="1"/>
      <w:numFmt w:val="decimal"/>
      <w:lvlText w:val="%1."/>
      <w:lvlJc w:val="left"/>
      <w:pPr>
        <w:ind w:left="720" w:hanging="360"/>
      </w:pPr>
    </w:lvl>
    <w:lvl w:ilvl="1" w:tplc="3CC84CC6">
      <w:start w:val="1"/>
      <w:numFmt w:val="lowerLetter"/>
      <w:lvlText w:val="%2."/>
      <w:lvlJc w:val="left"/>
      <w:pPr>
        <w:ind w:left="1440" w:hanging="360"/>
      </w:pPr>
    </w:lvl>
    <w:lvl w:ilvl="2" w:tplc="D64E0494">
      <w:start w:val="1"/>
      <w:numFmt w:val="lowerRoman"/>
      <w:lvlText w:val="%3."/>
      <w:lvlJc w:val="right"/>
      <w:pPr>
        <w:ind w:left="2160" w:hanging="180"/>
      </w:pPr>
    </w:lvl>
    <w:lvl w:ilvl="3" w:tplc="0BF6232A">
      <w:start w:val="1"/>
      <w:numFmt w:val="decimal"/>
      <w:lvlText w:val="%4."/>
      <w:lvlJc w:val="left"/>
      <w:pPr>
        <w:ind w:left="2880" w:hanging="360"/>
      </w:pPr>
    </w:lvl>
    <w:lvl w:ilvl="4" w:tplc="4F6AE6FE">
      <w:start w:val="1"/>
      <w:numFmt w:val="lowerLetter"/>
      <w:lvlText w:val="%5."/>
      <w:lvlJc w:val="left"/>
      <w:pPr>
        <w:ind w:left="3600" w:hanging="360"/>
      </w:pPr>
    </w:lvl>
    <w:lvl w:ilvl="5" w:tplc="4F2481F6">
      <w:start w:val="1"/>
      <w:numFmt w:val="lowerRoman"/>
      <w:lvlText w:val="%6."/>
      <w:lvlJc w:val="right"/>
      <w:pPr>
        <w:ind w:left="4320" w:hanging="180"/>
      </w:pPr>
    </w:lvl>
    <w:lvl w:ilvl="6" w:tplc="61464AEC">
      <w:start w:val="1"/>
      <w:numFmt w:val="decimal"/>
      <w:lvlText w:val="%7."/>
      <w:lvlJc w:val="left"/>
      <w:pPr>
        <w:ind w:left="5040" w:hanging="360"/>
      </w:pPr>
    </w:lvl>
    <w:lvl w:ilvl="7" w:tplc="A0A6670A">
      <w:start w:val="1"/>
      <w:numFmt w:val="lowerLetter"/>
      <w:lvlText w:val="%8."/>
      <w:lvlJc w:val="left"/>
      <w:pPr>
        <w:ind w:left="5760" w:hanging="360"/>
      </w:pPr>
    </w:lvl>
    <w:lvl w:ilvl="8" w:tplc="427294C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0NDAwMDc3NjYzNjVT0lEKTi0uzszPAykwNK4FAHxti6YtAAAA"/>
  </w:docVars>
  <w:rsids>
    <w:rsidRoot w:val="00013C91"/>
    <w:rsid w:val="00013C91"/>
    <w:rsid w:val="00076E16"/>
    <w:rsid w:val="000774CD"/>
    <w:rsid w:val="000C63C0"/>
    <w:rsid w:val="000D480B"/>
    <w:rsid w:val="00122B78"/>
    <w:rsid w:val="00326DF5"/>
    <w:rsid w:val="003E1F98"/>
    <w:rsid w:val="00443877"/>
    <w:rsid w:val="00470155"/>
    <w:rsid w:val="00494F2F"/>
    <w:rsid w:val="004C456E"/>
    <w:rsid w:val="004D0EA0"/>
    <w:rsid w:val="00565237"/>
    <w:rsid w:val="00573118"/>
    <w:rsid w:val="00576FFA"/>
    <w:rsid w:val="00587B06"/>
    <w:rsid w:val="005B062C"/>
    <w:rsid w:val="005F7DE0"/>
    <w:rsid w:val="006042D5"/>
    <w:rsid w:val="0061705B"/>
    <w:rsid w:val="00794705"/>
    <w:rsid w:val="007B2262"/>
    <w:rsid w:val="007C5CFA"/>
    <w:rsid w:val="007E13FE"/>
    <w:rsid w:val="00870418"/>
    <w:rsid w:val="008F47A9"/>
    <w:rsid w:val="00941E45"/>
    <w:rsid w:val="00974FDD"/>
    <w:rsid w:val="009D27ED"/>
    <w:rsid w:val="00A0278D"/>
    <w:rsid w:val="00AB2DDF"/>
    <w:rsid w:val="00B328EF"/>
    <w:rsid w:val="00B62163"/>
    <w:rsid w:val="00BB66F5"/>
    <w:rsid w:val="00C008BA"/>
    <w:rsid w:val="00C0546A"/>
    <w:rsid w:val="00C24B50"/>
    <w:rsid w:val="00C8199D"/>
    <w:rsid w:val="00CB6993"/>
    <w:rsid w:val="00CE2DBD"/>
    <w:rsid w:val="00CE66D4"/>
    <w:rsid w:val="00CF4956"/>
    <w:rsid w:val="00D47E22"/>
    <w:rsid w:val="00D84BBB"/>
    <w:rsid w:val="00DD452D"/>
    <w:rsid w:val="00E76F08"/>
    <w:rsid w:val="00EA4A88"/>
    <w:rsid w:val="00ED0009"/>
    <w:rsid w:val="00F56BE8"/>
    <w:rsid w:val="00FC65F1"/>
    <w:rsid w:val="00FD7BDB"/>
    <w:rsid w:val="00FE0EB3"/>
    <w:rsid w:val="00F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66F9C"/>
  <w15:chartTrackingRefBased/>
  <w15:docId w15:val="{1309D91B-B8B2-4296-BF98-F2AFF5B2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DD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2D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F49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yperlink" Target="https://us02web.zoom.us/j/87467511946?pwd=UWpmQ0FucUpVTkdGS0MycG5NbWFKdz0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OneDrive%20-%20Lackland%20Independent%20School%20District\H%20Drive\Logo\District%20Letterhead%20Rev%20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9" ma:contentTypeDescription="Create a new document." ma:contentTypeScope="" ma:versionID="7aa7946c8554a51639a95ba37083420e">
  <xsd:schema xmlns:xsd="http://www.w3.org/2001/XMLSchema" xmlns:xs="http://www.w3.org/2001/XMLSchema" xmlns:p="http://schemas.microsoft.com/office/2006/metadata/properties" xmlns:ns2="9b178eb6-0771-4f84-b812-bcc244ef1842" xmlns:ns3="eba093ba-be0c-42c3-88bb-54c07245b870" targetNamespace="http://schemas.microsoft.com/office/2006/metadata/properties" ma:root="true" ma:fieldsID="97a616a01c4af8468d4848877c878792" ns2:_="" ns3:_="">
    <xsd:import namespace="9b178eb6-0771-4f84-b812-bcc244ef1842"/>
    <xsd:import namespace="eba093ba-be0c-42c3-88bb-54c07245b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093ba-be0c-42c3-88bb-54c07245b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F773B1-1881-4AFE-975F-202932167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eba093ba-be0c-42c3-88bb-54c07245b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2.0</Template>
  <TotalTime>7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10</cp:revision>
  <cp:lastPrinted>2022-03-03T16:03:00Z</cp:lastPrinted>
  <dcterms:created xsi:type="dcterms:W3CDTF">2022-02-25T17:59:00Z</dcterms:created>
  <dcterms:modified xsi:type="dcterms:W3CDTF">2022-03-10T17:29:00Z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</Properties>
</file>