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A6E06" w14:textId="2CA5CE0E" w:rsidR="00576FFA" w:rsidRPr="00D618B4" w:rsidRDefault="00576FFA" w:rsidP="00D618B4">
      <w:pPr>
        <w:rPr>
          <w:rFonts w:ascii="Times New Roman" w:hAnsi="Times New Roman"/>
        </w:rPr>
        <w:sectPr w:rsidR="00576FFA" w:rsidRPr="00D618B4" w:rsidSect="00576FFA">
          <w:headerReference w:type="even" r:id="rId11"/>
          <w:headerReference w:type="default" r:id="rId12"/>
          <w:headerReference w:type="first" r:id="rId13"/>
          <w:footerReference w:type="first" r:id="rId14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79E2C30C" w14:textId="77777777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School Health Advisory Council Minutes</w:t>
      </w:r>
    </w:p>
    <w:p w14:paraId="0B6195EE" w14:textId="2C972CCE" w:rsidR="00A85195" w:rsidRDefault="00A85195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Wednesday, </w:t>
      </w:r>
      <w:r w:rsidR="00853793">
        <w:rPr>
          <w:rFonts w:ascii="Times New Roman" w:hAnsi="Times New Roman"/>
          <w:b/>
          <w:sz w:val="22"/>
          <w:szCs w:val="22"/>
        </w:rPr>
        <w:t>December 2</w:t>
      </w:r>
      <w:r>
        <w:rPr>
          <w:rFonts w:ascii="Times New Roman" w:hAnsi="Times New Roman"/>
          <w:b/>
          <w:sz w:val="22"/>
          <w:szCs w:val="22"/>
        </w:rPr>
        <w:t>, 2020</w:t>
      </w:r>
    </w:p>
    <w:p w14:paraId="3E9EA7B6" w14:textId="6794D8E4" w:rsidR="00762711" w:rsidRDefault="00762711" w:rsidP="00A85195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5872B7E6" w14:textId="77777777" w:rsidR="00762711" w:rsidRDefault="00762711" w:rsidP="00762711">
      <w:pPr>
        <w:tabs>
          <w:tab w:val="left" w:pos="2520"/>
        </w:tabs>
        <w:rPr>
          <w:rFonts w:ascii="Times New Roman" w:hAnsi="Times New Roman"/>
          <w:b/>
          <w:sz w:val="22"/>
          <w:szCs w:val="22"/>
        </w:rPr>
      </w:pPr>
      <w:r w:rsidRPr="00A41ABA">
        <w:rPr>
          <w:rFonts w:ascii="Times New Roman" w:hAnsi="Times New Roman"/>
          <w:b/>
          <w:sz w:val="22"/>
          <w:szCs w:val="22"/>
        </w:rPr>
        <w:t xml:space="preserve">Members in Attendance in Bold </w:t>
      </w:r>
    </w:p>
    <w:p w14:paraId="4405E01A" w14:textId="77777777" w:rsidR="00762711" w:rsidRPr="00A41ABA" w:rsidRDefault="00762711" w:rsidP="00762711">
      <w:pPr>
        <w:tabs>
          <w:tab w:val="left" w:pos="2520"/>
        </w:tabs>
        <w:rPr>
          <w:rFonts w:ascii="Times New Roman" w:hAnsi="Times New Roman"/>
          <w:b/>
          <w:sz w:val="22"/>
          <w:szCs w:val="22"/>
        </w:rPr>
      </w:pPr>
    </w:p>
    <w:p w14:paraId="30730E5A" w14:textId="77777777" w:rsidR="00762711" w:rsidRDefault="00762711" w:rsidP="00762711">
      <w:pPr>
        <w:tabs>
          <w:tab w:val="left" w:pos="2520"/>
        </w:tabs>
        <w:rPr>
          <w:rFonts w:ascii="Times New Roman" w:hAnsi="Times New Roman"/>
          <w:bCs/>
        </w:rPr>
      </w:pPr>
      <w:r w:rsidRPr="00A57F04">
        <w:rPr>
          <w:rFonts w:ascii="Times New Roman" w:hAnsi="Times New Roman"/>
          <w:b/>
        </w:rPr>
        <w:t>John Sheehan</w:t>
      </w:r>
      <w:r w:rsidRPr="00A57F04">
        <w:rPr>
          <w:rFonts w:ascii="Times New Roman" w:hAnsi="Times New Roman"/>
          <w:bCs/>
        </w:rPr>
        <w:t>, Parent, Co-Chair</w:t>
      </w:r>
      <w:r w:rsidRPr="00A57F04">
        <w:rPr>
          <w:rFonts w:ascii="Times New Roman" w:hAnsi="Times New Roman"/>
          <w:bCs/>
        </w:rPr>
        <w:tab/>
      </w:r>
      <w:r w:rsidRPr="00A57F04">
        <w:rPr>
          <w:rFonts w:ascii="Times New Roman" w:hAnsi="Times New Roman"/>
          <w:b/>
        </w:rPr>
        <w:t>Tonya Hyde</w:t>
      </w:r>
      <w:r w:rsidRPr="00A57F04">
        <w:rPr>
          <w:rFonts w:ascii="Times New Roman" w:hAnsi="Times New Roman"/>
          <w:bCs/>
        </w:rPr>
        <w:t>, Asst. Supt. Co-Chair</w:t>
      </w:r>
      <w:r w:rsidRPr="00A57F04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A57F04">
        <w:rPr>
          <w:rFonts w:ascii="Times New Roman" w:hAnsi="Times New Roman"/>
          <w:bCs/>
        </w:rPr>
        <w:t xml:space="preserve">Emmanuel Guerrier, Parent </w:t>
      </w:r>
    </w:p>
    <w:p w14:paraId="48FA626B" w14:textId="77777777" w:rsidR="00762711" w:rsidRDefault="00762711" w:rsidP="00762711">
      <w:pPr>
        <w:tabs>
          <w:tab w:val="left" w:pos="2520"/>
        </w:tabs>
        <w:rPr>
          <w:rFonts w:ascii="Times New Roman" w:hAnsi="Times New Roman"/>
          <w:bCs/>
        </w:rPr>
      </w:pPr>
      <w:r w:rsidRPr="00A57F04">
        <w:rPr>
          <w:rFonts w:ascii="Times New Roman" w:hAnsi="Times New Roman"/>
          <w:bCs/>
        </w:rPr>
        <w:t xml:space="preserve">Jessica Ramsey, </w:t>
      </w:r>
      <w:r>
        <w:rPr>
          <w:rFonts w:ascii="Times New Roman" w:hAnsi="Times New Roman"/>
          <w:bCs/>
        </w:rPr>
        <w:t>Parent</w:t>
      </w:r>
      <w:r w:rsidRPr="00A57F04">
        <w:rPr>
          <w:rFonts w:ascii="Times New Roman" w:hAnsi="Times New Roman"/>
          <w:bCs/>
        </w:rPr>
        <w:tab/>
      </w:r>
      <w:r w:rsidRPr="00A57F04">
        <w:rPr>
          <w:rFonts w:ascii="Times New Roman" w:hAnsi="Times New Roman"/>
          <w:bCs/>
        </w:rPr>
        <w:tab/>
      </w:r>
      <w:r w:rsidRPr="00583D8B">
        <w:rPr>
          <w:rFonts w:ascii="Times New Roman" w:hAnsi="Times New Roman"/>
          <w:b/>
        </w:rPr>
        <w:t>Claudia Castillo</w:t>
      </w:r>
      <w:r w:rsidRPr="00A57F04">
        <w:rPr>
          <w:rFonts w:ascii="Times New Roman" w:hAnsi="Times New Roman"/>
          <w:bCs/>
        </w:rPr>
        <w:t>, SES Coordinator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B610A2">
        <w:rPr>
          <w:rFonts w:ascii="Times New Roman" w:hAnsi="Times New Roman"/>
          <w:b/>
        </w:rPr>
        <w:t>LaTanya Sheehan</w:t>
      </w:r>
      <w:r w:rsidRPr="00A57F04">
        <w:rPr>
          <w:rFonts w:ascii="Times New Roman" w:hAnsi="Times New Roman"/>
          <w:bCs/>
        </w:rPr>
        <w:t xml:space="preserve">, Parent </w:t>
      </w:r>
    </w:p>
    <w:p w14:paraId="489E86E6" w14:textId="77777777" w:rsidR="00762711" w:rsidRPr="00A57F04" w:rsidRDefault="00762711" w:rsidP="00762711">
      <w:pPr>
        <w:tabs>
          <w:tab w:val="left" w:pos="2520"/>
        </w:tabs>
        <w:rPr>
          <w:rFonts w:ascii="Times New Roman" w:hAnsi="Times New Roman"/>
          <w:bCs/>
        </w:rPr>
      </w:pPr>
      <w:r w:rsidRPr="00B610A2">
        <w:rPr>
          <w:rFonts w:ascii="Times New Roman" w:hAnsi="Times New Roman"/>
          <w:b/>
        </w:rPr>
        <w:t>Daniel Rigney</w:t>
      </w:r>
      <w:r w:rsidRPr="00A57F04">
        <w:rPr>
          <w:rFonts w:ascii="Times New Roman" w:hAnsi="Times New Roman"/>
          <w:bCs/>
        </w:rPr>
        <w:t>, Coach</w:t>
      </w:r>
      <w:r w:rsidRPr="00A57F04">
        <w:rPr>
          <w:rFonts w:ascii="Times New Roman" w:hAnsi="Times New Roman"/>
          <w:bCs/>
        </w:rPr>
        <w:tab/>
      </w:r>
      <w:r w:rsidRPr="00A57F04">
        <w:rPr>
          <w:rFonts w:ascii="Times New Roman" w:hAnsi="Times New Roman"/>
          <w:bCs/>
        </w:rPr>
        <w:tab/>
      </w:r>
      <w:r w:rsidRPr="00B610A2">
        <w:rPr>
          <w:rFonts w:ascii="Times New Roman" w:hAnsi="Times New Roman"/>
          <w:b/>
        </w:rPr>
        <w:t>Marcelle Conte</w:t>
      </w:r>
      <w:r w:rsidRPr="00A57F04">
        <w:rPr>
          <w:rFonts w:ascii="Times New Roman" w:hAnsi="Times New Roman"/>
          <w:bCs/>
        </w:rPr>
        <w:t>, Nurse</w:t>
      </w:r>
      <w:r w:rsidRPr="00A57F04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186C2D">
        <w:rPr>
          <w:rFonts w:ascii="Times New Roman" w:hAnsi="Times New Roman"/>
          <w:b/>
        </w:rPr>
        <w:t>Victoria Smith</w:t>
      </w:r>
      <w:r>
        <w:rPr>
          <w:rFonts w:ascii="Times New Roman" w:hAnsi="Times New Roman"/>
          <w:bCs/>
        </w:rPr>
        <w:t>, Parent</w:t>
      </w:r>
    </w:p>
    <w:p w14:paraId="04AA1234" w14:textId="77777777" w:rsidR="00762711" w:rsidRDefault="00762711" w:rsidP="00762711">
      <w:pPr>
        <w:tabs>
          <w:tab w:val="left" w:pos="2520"/>
        </w:tabs>
        <w:rPr>
          <w:rFonts w:ascii="Times New Roman" w:hAnsi="Times New Roman"/>
          <w:bCs/>
          <w:sz w:val="22"/>
          <w:szCs w:val="22"/>
        </w:rPr>
      </w:pPr>
    </w:p>
    <w:p w14:paraId="0B8916E8" w14:textId="77777777" w:rsidR="00762711" w:rsidRDefault="00762711" w:rsidP="00762711">
      <w:pPr>
        <w:tabs>
          <w:tab w:val="left" w:pos="2520"/>
        </w:tabs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Additional Participants:  </w:t>
      </w:r>
      <w:r w:rsidRPr="00123F3A">
        <w:rPr>
          <w:rFonts w:ascii="Times New Roman" w:hAnsi="Times New Roman"/>
          <w:b/>
          <w:sz w:val="22"/>
          <w:szCs w:val="22"/>
        </w:rPr>
        <w:t>Alfred Concha</w:t>
      </w:r>
      <w:r>
        <w:rPr>
          <w:rFonts w:ascii="Times New Roman" w:hAnsi="Times New Roman"/>
          <w:bCs/>
          <w:sz w:val="22"/>
          <w:szCs w:val="22"/>
        </w:rPr>
        <w:t xml:space="preserve">, Operations; </w:t>
      </w:r>
      <w:proofErr w:type="spellStart"/>
      <w:r w:rsidRPr="00123F3A">
        <w:rPr>
          <w:rFonts w:ascii="Times New Roman" w:hAnsi="Times New Roman"/>
          <w:b/>
          <w:sz w:val="22"/>
          <w:szCs w:val="22"/>
        </w:rPr>
        <w:t>Celicia</w:t>
      </w:r>
      <w:proofErr w:type="spellEnd"/>
      <w:r w:rsidRPr="00123F3A">
        <w:rPr>
          <w:rFonts w:ascii="Times New Roman" w:hAnsi="Times New Roman"/>
          <w:b/>
          <w:sz w:val="22"/>
          <w:szCs w:val="22"/>
        </w:rPr>
        <w:t xml:space="preserve"> Sanchez</w:t>
      </w:r>
      <w:r>
        <w:rPr>
          <w:rFonts w:ascii="Times New Roman" w:hAnsi="Times New Roman"/>
          <w:bCs/>
          <w:sz w:val="22"/>
          <w:szCs w:val="22"/>
        </w:rPr>
        <w:t>, Coach</w:t>
      </w:r>
    </w:p>
    <w:p w14:paraId="5451929F" w14:textId="77777777" w:rsidR="00762711" w:rsidRDefault="00762711" w:rsidP="00762711">
      <w:pPr>
        <w:tabs>
          <w:tab w:val="left" w:pos="2520"/>
        </w:tabs>
        <w:rPr>
          <w:rFonts w:ascii="Times New Roman" w:hAnsi="Times New Roman"/>
          <w:b/>
          <w:sz w:val="22"/>
          <w:szCs w:val="22"/>
        </w:rPr>
      </w:pPr>
    </w:p>
    <w:p w14:paraId="1EBC67D9" w14:textId="6BB29CC5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Opening Remarks and Introductions </w:t>
      </w:r>
    </w:p>
    <w:p w14:paraId="3E352B07" w14:textId="05B9F63E" w:rsidR="00762711" w:rsidRPr="005B14AC" w:rsidRDefault="005B14AC" w:rsidP="00762711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The meeting began at 10:45 a.m. </w:t>
      </w:r>
      <w:r w:rsidR="000D3E80">
        <w:rPr>
          <w:rFonts w:ascii="Times New Roman" w:hAnsi="Times New Roman"/>
          <w:i/>
          <w:iCs/>
          <w:sz w:val="22"/>
          <w:szCs w:val="22"/>
        </w:rPr>
        <w:t xml:space="preserve">Council members and participants had an opportunity </w:t>
      </w:r>
      <w:r w:rsidR="00955CCB">
        <w:rPr>
          <w:rFonts w:ascii="Times New Roman" w:hAnsi="Times New Roman"/>
          <w:i/>
          <w:iCs/>
          <w:sz w:val="22"/>
          <w:szCs w:val="22"/>
        </w:rPr>
        <w:t>to participate virtually or in-person.</w:t>
      </w:r>
      <w:r w:rsidR="00733E29">
        <w:rPr>
          <w:rFonts w:ascii="Times New Roman" w:hAnsi="Times New Roman"/>
          <w:i/>
          <w:iCs/>
          <w:sz w:val="22"/>
          <w:szCs w:val="22"/>
        </w:rPr>
        <w:t xml:space="preserve">  Committee members reviewed the minutes </w:t>
      </w:r>
      <w:r w:rsidR="00A10C37">
        <w:rPr>
          <w:rFonts w:ascii="Times New Roman" w:hAnsi="Times New Roman"/>
          <w:i/>
          <w:iCs/>
          <w:sz w:val="22"/>
          <w:szCs w:val="22"/>
        </w:rPr>
        <w:t xml:space="preserve">for the October 7, 2020 meeting.  The minutes were approved as </w:t>
      </w:r>
      <w:r w:rsidR="00CE44AD">
        <w:rPr>
          <w:rFonts w:ascii="Times New Roman" w:hAnsi="Times New Roman"/>
          <w:i/>
          <w:iCs/>
          <w:sz w:val="22"/>
          <w:szCs w:val="22"/>
        </w:rPr>
        <w:t xml:space="preserve">written. </w:t>
      </w:r>
    </w:p>
    <w:p w14:paraId="5DEAFC84" w14:textId="77777777" w:rsidR="007545AB" w:rsidRPr="007545AB" w:rsidRDefault="007545AB" w:rsidP="007545AB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35BBB2AD" w14:textId="4F7245AE" w:rsidR="00CB07DB" w:rsidRDefault="007545AB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Wellness Plan Evaluation Assignments</w:t>
      </w:r>
    </w:p>
    <w:p w14:paraId="6DE811C1" w14:textId="53C5D72F" w:rsidR="00955CCB" w:rsidRPr="00955CCB" w:rsidRDefault="00955CCB" w:rsidP="00955CCB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Dr. Hyde led the committee members in </w:t>
      </w:r>
      <w:r w:rsidR="00BE098B">
        <w:rPr>
          <w:rFonts w:ascii="Times New Roman" w:hAnsi="Times New Roman"/>
          <w:i/>
          <w:iCs/>
          <w:sz w:val="22"/>
          <w:szCs w:val="22"/>
        </w:rPr>
        <w:t>a discussion regarding t</w:t>
      </w:r>
      <w:r w:rsidR="00BC6121">
        <w:rPr>
          <w:rFonts w:ascii="Times New Roman" w:hAnsi="Times New Roman"/>
          <w:i/>
          <w:iCs/>
          <w:sz w:val="22"/>
          <w:szCs w:val="22"/>
        </w:rPr>
        <w:t xml:space="preserve">he wellness plan.  Committee members are encouraged to sign up to be responsible for collecting evidence </w:t>
      </w:r>
      <w:r w:rsidR="00406C47">
        <w:rPr>
          <w:rFonts w:ascii="Times New Roman" w:hAnsi="Times New Roman"/>
          <w:i/>
          <w:iCs/>
          <w:sz w:val="22"/>
          <w:szCs w:val="22"/>
        </w:rPr>
        <w:t xml:space="preserve">for specific objectives.  Ideally, parents who serve on the committee will provide the majority of the input to decrease </w:t>
      </w:r>
      <w:r w:rsidR="00F316C5">
        <w:rPr>
          <w:rFonts w:ascii="Times New Roman" w:hAnsi="Times New Roman"/>
          <w:i/>
          <w:iCs/>
          <w:sz w:val="22"/>
          <w:szCs w:val="22"/>
        </w:rPr>
        <w:t xml:space="preserve">biased reported due to campus and district familiarity with current processes.  </w:t>
      </w:r>
      <w:r w:rsidR="00BE2AFA">
        <w:rPr>
          <w:rFonts w:ascii="Times New Roman" w:hAnsi="Times New Roman"/>
          <w:i/>
          <w:iCs/>
          <w:sz w:val="22"/>
          <w:szCs w:val="22"/>
        </w:rPr>
        <w:t xml:space="preserve">We will review the evidence in preparation to report findings to the Board of Trustees in May. </w:t>
      </w:r>
    </w:p>
    <w:p w14:paraId="095D359A" w14:textId="77777777" w:rsidR="007545AB" w:rsidRPr="007545AB" w:rsidRDefault="007545AB" w:rsidP="007545AB">
      <w:pPr>
        <w:pStyle w:val="ListParagraph"/>
        <w:rPr>
          <w:rFonts w:ascii="Times New Roman" w:hAnsi="Times New Roman"/>
          <w:sz w:val="22"/>
          <w:szCs w:val="22"/>
        </w:rPr>
      </w:pPr>
    </w:p>
    <w:p w14:paraId="2D149321" w14:textId="67DD18CA" w:rsidR="007545AB" w:rsidRDefault="007545AB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COVID-19 Updates</w:t>
      </w:r>
    </w:p>
    <w:p w14:paraId="280CDABF" w14:textId="1FEFAB0A" w:rsidR="00BE2AFA" w:rsidRPr="00FD1447" w:rsidRDefault="00FD1447" w:rsidP="00BE2AFA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Dr. Hyde and the committee review the COVID-19 Question and Answer document and made noted corrections</w:t>
      </w:r>
      <w:r w:rsidR="000605EB">
        <w:rPr>
          <w:rFonts w:ascii="Times New Roman" w:hAnsi="Times New Roman"/>
          <w:i/>
          <w:iCs/>
          <w:sz w:val="22"/>
          <w:szCs w:val="22"/>
        </w:rPr>
        <w:t xml:space="preserve"> to ensure accuracy and clarity.  The committee recommended that the information be placed on the district’s website. </w:t>
      </w:r>
    </w:p>
    <w:p w14:paraId="18B053EA" w14:textId="77777777" w:rsidR="007545AB" w:rsidRPr="007545AB" w:rsidRDefault="007545AB" w:rsidP="007545AB">
      <w:pPr>
        <w:pStyle w:val="ListParagraph"/>
        <w:rPr>
          <w:rFonts w:ascii="Times New Roman" w:hAnsi="Times New Roman"/>
          <w:sz w:val="22"/>
          <w:szCs w:val="22"/>
        </w:rPr>
      </w:pPr>
    </w:p>
    <w:p w14:paraId="6F187794" w14:textId="48816750" w:rsidR="007545AB" w:rsidRDefault="002F50FA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Review Draft Suicide Prevention and Postvention Plan</w:t>
      </w:r>
    </w:p>
    <w:p w14:paraId="2765493F" w14:textId="590BF2CB" w:rsidR="000605EB" w:rsidRPr="009862E7" w:rsidRDefault="009862E7" w:rsidP="000605EB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 xml:space="preserve">Dr. Hyde led the committee in a discussion regarding the components of the </w:t>
      </w:r>
      <w:r w:rsidR="00E43FD4">
        <w:rPr>
          <w:rFonts w:ascii="Times New Roman" w:hAnsi="Times New Roman"/>
          <w:i/>
          <w:iCs/>
          <w:sz w:val="22"/>
          <w:szCs w:val="22"/>
        </w:rPr>
        <w:t xml:space="preserve">Draft Suicide Prevention and Postvention Plan.  The committee reviewed both the regulation and </w:t>
      </w:r>
      <w:r w:rsidR="00DC663F">
        <w:rPr>
          <w:rFonts w:ascii="Times New Roman" w:hAnsi="Times New Roman"/>
          <w:i/>
          <w:iCs/>
          <w:sz w:val="22"/>
          <w:szCs w:val="22"/>
        </w:rPr>
        <w:t>appendix o</w:t>
      </w:r>
      <w:r w:rsidR="00C74B26">
        <w:rPr>
          <w:rFonts w:ascii="Times New Roman" w:hAnsi="Times New Roman"/>
          <w:i/>
          <w:iCs/>
          <w:sz w:val="22"/>
          <w:szCs w:val="22"/>
        </w:rPr>
        <w:t xml:space="preserve">f </w:t>
      </w:r>
      <w:r w:rsidR="0008455B">
        <w:rPr>
          <w:rFonts w:ascii="Times New Roman" w:hAnsi="Times New Roman"/>
          <w:i/>
          <w:iCs/>
          <w:sz w:val="22"/>
          <w:szCs w:val="22"/>
        </w:rPr>
        <w:t xml:space="preserve">forms association with the plan. </w:t>
      </w:r>
    </w:p>
    <w:p w14:paraId="48DD0D65" w14:textId="77777777" w:rsidR="00351DFA" w:rsidRPr="00351DFA" w:rsidRDefault="00351DFA" w:rsidP="00351DFA">
      <w:pPr>
        <w:pStyle w:val="ListParagraph"/>
        <w:rPr>
          <w:rFonts w:ascii="Times New Roman" w:hAnsi="Times New Roman"/>
          <w:sz w:val="22"/>
          <w:szCs w:val="22"/>
        </w:rPr>
      </w:pPr>
    </w:p>
    <w:p w14:paraId="35F9BD39" w14:textId="3A6E40E5" w:rsidR="00351DFA" w:rsidRDefault="00351DFA" w:rsidP="00A85195">
      <w:pPr>
        <w:pStyle w:val="ListParagraph"/>
        <w:numPr>
          <w:ilvl w:val="0"/>
          <w:numId w:val="6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Health TEKs and State Board of Education Updates </w:t>
      </w:r>
    </w:p>
    <w:p w14:paraId="32BC614A" w14:textId="18AEA925" w:rsidR="0008455B" w:rsidRPr="0008455B" w:rsidRDefault="0008455B" w:rsidP="0008455B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The committee reviewe</w:t>
      </w:r>
      <w:r w:rsidR="007F4661">
        <w:rPr>
          <w:rFonts w:ascii="Times New Roman" w:hAnsi="Times New Roman"/>
          <w:i/>
          <w:iCs/>
          <w:sz w:val="22"/>
          <w:szCs w:val="22"/>
        </w:rPr>
        <w:t xml:space="preserve">d revised health </w:t>
      </w:r>
      <w:proofErr w:type="gramStart"/>
      <w:r w:rsidR="007F4661">
        <w:rPr>
          <w:rFonts w:ascii="Times New Roman" w:hAnsi="Times New Roman"/>
          <w:i/>
          <w:iCs/>
          <w:sz w:val="22"/>
          <w:szCs w:val="22"/>
        </w:rPr>
        <w:t xml:space="preserve">TEKS  </w:t>
      </w:r>
      <w:r w:rsidR="002059DD">
        <w:rPr>
          <w:rFonts w:ascii="Times New Roman" w:hAnsi="Times New Roman"/>
          <w:i/>
          <w:iCs/>
          <w:sz w:val="22"/>
          <w:szCs w:val="22"/>
        </w:rPr>
        <w:t>and</w:t>
      </w:r>
      <w:proofErr w:type="gramEnd"/>
      <w:r w:rsidR="002059DD">
        <w:rPr>
          <w:rFonts w:ascii="Times New Roman" w:hAnsi="Times New Roman"/>
          <w:i/>
          <w:iCs/>
          <w:sz w:val="22"/>
          <w:szCs w:val="22"/>
        </w:rPr>
        <w:t xml:space="preserve"> discussed the potential implications </w:t>
      </w:r>
      <w:r w:rsidR="007D568E">
        <w:rPr>
          <w:rFonts w:ascii="Times New Roman" w:hAnsi="Times New Roman"/>
          <w:i/>
          <w:iCs/>
          <w:sz w:val="22"/>
          <w:szCs w:val="22"/>
        </w:rPr>
        <w:t xml:space="preserve">for content that has been pushed to lower grade levels.  </w:t>
      </w:r>
      <w:r w:rsidR="009A75E8">
        <w:rPr>
          <w:rFonts w:ascii="Times New Roman" w:hAnsi="Times New Roman"/>
          <w:i/>
          <w:iCs/>
          <w:sz w:val="22"/>
          <w:szCs w:val="22"/>
        </w:rPr>
        <w:t xml:space="preserve">The committee will be engaged in the </w:t>
      </w:r>
      <w:r w:rsidR="00CC0C6F">
        <w:rPr>
          <w:rFonts w:ascii="Times New Roman" w:hAnsi="Times New Roman"/>
          <w:i/>
          <w:iCs/>
          <w:sz w:val="22"/>
          <w:szCs w:val="22"/>
        </w:rPr>
        <w:t>selection of textbooks and other curriculum resources associated with adopted TEKS.</w:t>
      </w:r>
    </w:p>
    <w:p w14:paraId="3CE8AC26" w14:textId="77777777" w:rsidR="00A85195" w:rsidRDefault="00A85195" w:rsidP="00A85195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16"/>
          <w:szCs w:val="16"/>
        </w:rPr>
      </w:pPr>
    </w:p>
    <w:p w14:paraId="31C73FFA" w14:textId="4D4BE445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Next Meeting Dates:  February 10, 2021 @ 3:45 p.m. and April 14, 2021 @ 10:45a.m. </w:t>
      </w:r>
    </w:p>
    <w:p w14:paraId="43EE2F77" w14:textId="77777777" w:rsidR="00A85195" w:rsidRDefault="00A85195" w:rsidP="00A85195">
      <w:pPr>
        <w:pStyle w:val="ListParagraph"/>
        <w:rPr>
          <w:rFonts w:ascii="Times New Roman" w:hAnsi="Times New Roman"/>
          <w:sz w:val="22"/>
          <w:szCs w:val="22"/>
        </w:rPr>
      </w:pPr>
    </w:p>
    <w:p w14:paraId="239FB350" w14:textId="71B280D6" w:rsidR="00A85195" w:rsidRDefault="00A85195" w:rsidP="00A85195">
      <w:pPr>
        <w:pStyle w:val="ListParagraph"/>
        <w:numPr>
          <w:ilvl w:val="0"/>
          <w:numId w:val="6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Close of Meeting </w:t>
      </w:r>
    </w:p>
    <w:p w14:paraId="344A75E0" w14:textId="77777777" w:rsidR="00720C4C" w:rsidRPr="00720C4C" w:rsidRDefault="00720C4C" w:rsidP="00720C4C">
      <w:pPr>
        <w:pStyle w:val="ListParagraph"/>
        <w:rPr>
          <w:rFonts w:ascii="Times New Roman" w:hAnsi="Times New Roman"/>
          <w:sz w:val="22"/>
          <w:szCs w:val="22"/>
        </w:rPr>
      </w:pPr>
    </w:p>
    <w:p w14:paraId="4485E7C0" w14:textId="22BA8CB1" w:rsidR="003E6B9C" w:rsidRDefault="00720C4C" w:rsidP="00354FFA">
      <w:pPr>
        <w:pStyle w:val="ListParagraph"/>
        <w:tabs>
          <w:tab w:val="left" w:pos="2520"/>
        </w:tabs>
        <w:ind w:left="1080"/>
        <w:jc w:val="both"/>
      </w:pPr>
      <w:r>
        <w:rPr>
          <w:rFonts w:ascii="Times New Roman" w:hAnsi="Times New Roman"/>
          <w:i/>
          <w:iCs/>
          <w:sz w:val="22"/>
          <w:szCs w:val="22"/>
        </w:rPr>
        <w:t xml:space="preserve">The meeting </w:t>
      </w:r>
      <w:r w:rsidR="00354FFA">
        <w:rPr>
          <w:rFonts w:ascii="Times New Roman" w:hAnsi="Times New Roman"/>
          <w:i/>
          <w:iCs/>
          <w:sz w:val="22"/>
          <w:szCs w:val="22"/>
        </w:rPr>
        <w:t>concluded at 11:</w:t>
      </w:r>
      <w:r w:rsidR="00733E29">
        <w:rPr>
          <w:rFonts w:ascii="Times New Roman" w:hAnsi="Times New Roman"/>
          <w:i/>
          <w:iCs/>
          <w:sz w:val="22"/>
          <w:szCs w:val="22"/>
        </w:rPr>
        <w:t>43</w:t>
      </w:r>
      <w:r w:rsidR="00354FFA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733E29">
        <w:rPr>
          <w:rFonts w:ascii="Times New Roman" w:hAnsi="Times New Roman"/>
          <w:i/>
          <w:iCs/>
          <w:sz w:val="22"/>
          <w:szCs w:val="22"/>
        </w:rPr>
        <w:t>a</w:t>
      </w:r>
      <w:r w:rsidR="00354FFA">
        <w:rPr>
          <w:rFonts w:ascii="Times New Roman" w:hAnsi="Times New Roman"/>
          <w:i/>
          <w:iCs/>
          <w:sz w:val="22"/>
          <w:szCs w:val="22"/>
        </w:rPr>
        <w:t>.m.</w:t>
      </w:r>
    </w:p>
    <w:sectPr w:rsidR="003E6B9C" w:rsidSect="009441BA">
      <w:headerReference w:type="even" r:id="rId15"/>
      <w:head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06A4E" w14:textId="77777777" w:rsidR="003B1431" w:rsidRDefault="003B1431" w:rsidP="00941E45">
      <w:r>
        <w:separator/>
      </w:r>
    </w:p>
  </w:endnote>
  <w:endnote w:type="continuationSeparator" w:id="0">
    <w:p w14:paraId="2519981B" w14:textId="77777777" w:rsidR="003B1431" w:rsidRDefault="003B1431" w:rsidP="0094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7C2C7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4FB7D8" wp14:editId="724C98B5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09F5D" w14:textId="77777777" w:rsidR="00A75EBD" w:rsidRDefault="00A75EBD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064DF43" wp14:editId="28D5D832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167876" w14:textId="77777777" w:rsidR="003B1431" w:rsidRDefault="003B1431" w:rsidP="00941E45">
      <w:r>
        <w:separator/>
      </w:r>
    </w:p>
  </w:footnote>
  <w:footnote w:type="continuationSeparator" w:id="0">
    <w:p w14:paraId="2482D0B5" w14:textId="77777777" w:rsidR="003B1431" w:rsidRDefault="003B1431" w:rsidP="0094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A784D" w14:textId="77777777" w:rsidR="00941E45" w:rsidRDefault="003B1431">
    <w:pPr>
      <w:pStyle w:val="Header"/>
    </w:pPr>
    <w:r>
      <w:rPr>
        <w:noProof/>
      </w:rPr>
      <w:pict w14:anchorId="641BB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2050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45BF1" w14:textId="77777777" w:rsidR="00941E45" w:rsidRDefault="003B1431">
    <w:pPr>
      <w:pStyle w:val="Header"/>
    </w:pPr>
    <w:r>
      <w:rPr>
        <w:noProof/>
      </w:rPr>
      <w:pict w14:anchorId="177CB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2051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52037" w14:textId="77777777" w:rsidR="00941E45" w:rsidRDefault="00576F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2381F5" wp14:editId="183D6AD9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431">
      <w:rPr>
        <w:noProof/>
      </w:rPr>
      <w:pict w14:anchorId="0738C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2049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ECB3A" w14:textId="64D9D67A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4C5C9A71" wp14:editId="2DB3C6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A9F93" w14:textId="356C2FB5" w:rsidR="00A75EBD" w:rsidRDefault="003E6B9C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179DC90E" wp14:editId="2557D3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965C7" w14:textId="3D90F8C1" w:rsidR="00A75EBD" w:rsidRDefault="00A75E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2F13C16" wp14:editId="6B9AE58A">
          <wp:simplePos x="0" y="0"/>
          <wp:positionH relativeFrom="column">
            <wp:posOffset>-529590</wp:posOffset>
          </wp:positionH>
          <wp:positionV relativeFrom="paragraph">
            <wp:posOffset>-285750</wp:posOffset>
          </wp:positionV>
          <wp:extent cx="7795260" cy="17240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60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B9C">
      <w:rPr>
        <w:noProof/>
      </w:rPr>
      <w:drawing>
        <wp:anchor distT="0" distB="0" distL="114300" distR="114300" simplePos="0" relativeHeight="251666432" behindDoc="1" locked="0" layoutInCell="0" allowOverlap="1" wp14:anchorId="1B36D60F" wp14:editId="00865C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584575" cy="34378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343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449B8"/>
    <w:multiLevelType w:val="hybridMultilevel"/>
    <w:tmpl w:val="D068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3CF5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14AB3"/>
    <w:multiLevelType w:val="hybridMultilevel"/>
    <w:tmpl w:val="CEA0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3658"/>
    <w:multiLevelType w:val="hybridMultilevel"/>
    <w:tmpl w:val="FD0C7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045B8"/>
    <w:multiLevelType w:val="hybridMultilevel"/>
    <w:tmpl w:val="FF32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BE2B8B"/>
    <w:multiLevelType w:val="hybridMultilevel"/>
    <w:tmpl w:val="47A4D43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424624A"/>
    <w:multiLevelType w:val="hybridMultilevel"/>
    <w:tmpl w:val="F6688C0C"/>
    <w:lvl w:ilvl="0" w:tplc="7E10948A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E0NTc3NDIxMDUzNTZR0lEKTi0uzszPAykwNK8FAI7i1AQtAAAA"/>
  </w:docVars>
  <w:rsids>
    <w:rsidRoot w:val="00957A96"/>
    <w:rsid w:val="00013ED9"/>
    <w:rsid w:val="00017C88"/>
    <w:rsid w:val="00017F4E"/>
    <w:rsid w:val="0003117E"/>
    <w:rsid w:val="000444FA"/>
    <w:rsid w:val="00060148"/>
    <w:rsid w:val="000605EB"/>
    <w:rsid w:val="000828A2"/>
    <w:rsid w:val="00083C7B"/>
    <w:rsid w:val="0008455B"/>
    <w:rsid w:val="00084DFE"/>
    <w:rsid w:val="000A232A"/>
    <w:rsid w:val="000A23DF"/>
    <w:rsid w:val="000B33DA"/>
    <w:rsid w:val="000C2E7F"/>
    <w:rsid w:val="000D3E80"/>
    <w:rsid w:val="000D480B"/>
    <w:rsid w:val="000F0059"/>
    <w:rsid w:val="000F25F8"/>
    <w:rsid w:val="000F31E5"/>
    <w:rsid w:val="000F4041"/>
    <w:rsid w:val="000F64D1"/>
    <w:rsid w:val="00132F2D"/>
    <w:rsid w:val="00136C04"/>
    <w:rsid w:val="00145767"/>
    <w:rsid w:val="001679E2"/>
    <w:rsid w:val="00176D35"/>
    <w:rsid w:val="001804A5"/>
    <w:rsid w:val="00185526"/>
    <w:rsid w:val="00186F88"/>
    <w:rsid w:val="001938BD"/>
    <w:rsid w:val="00194834"/>
    <w:rsid w:val="0019557D"/>
    <w:rsid w:val="001A37D0"/>
    <w:rsid w:val="001A3F22"/>
    <w:rsid w:val="001B3042"/>
    <w:rsid w:val="001C526E"/>
    <w:rsid w:val="001D364A"/>
    <w:rsid w:val="001D6F7A"/>
    <w:rsid w:val="001D736D"/>
    <w:rsid w:val="001E27D4"/>
    <w:rsid w:val="002059DD"/>
    <w:rsid w:val="00227268"/>
    <w:rsid w:val="00235E6E"/>
    <w:rsid w:val="002614BA"/>
    <w:rsid w:val="00262F40"/>
    <w:rsid w:val="00284A46"/>
    <w:rsid w:val="00294C22"/>
    <w:rsid w:val="002A1BCC"/>
    <w:rsid w:val="002A55E6"/>
    <w:rsid w:val="002B3BC1"/>
    <w:rsid w:val="002C436C"/>
    <w:rsid w:val="002C43F9"/>
    <w:rsid w:val="002C4B45"/>
    <w:rsid w:val="002F50FA"/>
    <w:rsid w:val="00303204"/>
    <w:rsid w:val="00305D7F"/>
    <w:rsid w:val="003260B4"/>
    <w:rsid w:val="0033428C"/>
    <w:rsid w:val="003356D3"/>
    <w:rsid w:val="00342425"/>
    <w:rsid w:val="0034434F"/>
    <w:rsid w:val="003461F6"/>
    <w:rsid w:val="003501E4"/>
    <w:rsid w:val="00351DFA"/>
    <w:rsid w:val="00354FFA"/>
    <w:rsid w:val="00372371"/>
    <w:rsid w:val="00383A3D"/>
    <w:rsid w:val="00390351"/>
    <w:rsid w:val="003A3796"/>
    <w:rsid w:val="003B1431"/>
    <w:rsid w:val="003D4A9A"/>
    <w:rsid w:val="003D64A9"/>
    <w:rsid w:val="003E6B9C"/>
    <w:rsid w:val="003E7F2B"/>
    <w:rsid w:val="003F5836"/>
    <w:rsid w:val="0040254E"/>
    <w:rsid w:val="00402D64"/>
    <w:rsid w:val="00406C47"/>
    <w:rsid w:val="0042614D"/>
    <w:rsid w:val="004413D7"/>
    <w:rsid w:val="00444741"/>
    <w:rsid w:val="00454871"/>
    <w:rsid w:val="00462539"/>
    <w:rsid w:val="0048119F"/>
    <w:rsid w:val="0048167C"/>
    <w:rsid w:val="004A62F1"/>
    <w:rsid w:val="004D749E"/>
    <w:rsid w:val="00503983"/>
    <w:rsid w:val="00506E51"/>
    <w:rsid w:val="00521CBC"/>
    <w:rsid w:val="005229AF"/>
    <w:rsid w:val="00522FDA"/>
    <w:rsid w:val="0053773C"/>
    <w:rsid w:val="005402A4"/>
    <w:rsid w:val="00544024"/>
    <w:rsid w:val="0055439D"/>
    <w:rsid w:val="00560254"/>
    <w:rsid w:val="00570F58"/>
    <w:rsid w:val="00575A38"/>
    <w:rsid w:val="005768AB"/>
    <w:rsid w:val="00576FFA"/>
    <w:rsid w:val="00583B68"/>
    <w:rsid w:val="00587832"/>
    <w:rsid w:val="0059368E"/>
    <w:rsid w:val="00593E01"/>
    <w:rsid w:val="005A6264"/>
    <w:rsid w:val="005B14AC"/>
    <w:rsid w:val="005B3558"/>
    <w:rsid w:val="005C7947"/>
    <w:rsid w:val="005F787A"/>
    <w:rsid w:val="00601DF1"/>
    <w:rsid w:val="00607941"/>
    <w:rsid w:val="0062028F"/>
    <w:rsid w:val="00637455"/>
    <w:rsid w:val="00641032"/>
    <w:rsid w:val="00641BB8"/>
    <w:rsid w:val="00642365"/>
    <w:rsid w:val="0066423D"/>
    <w:rsid w:val="00671298"/>
    <w:rsid w:val="00682E25"/>
    <w:rsid w:val="006A587A"/>
    <w:rsid w:val="006B4B35"/>
    <w:rsid w:val="006C4DE1"/>
    <w:rsid w:val="006D4D8E"/>
    <w:rsid w:val="006D529D"/>
    <w:rsid w:val="006D69F0"/>
    <w:rsid w:val="006E1330"/>
    <w:rsid w:val="00720C4C"/>
    <w:rsid w:val="00733E29"/>
    <w:rsid w:val="00737682"/>
    <w:rsid w:val="007545AB"/>
    <w:rsid w:val="00760932"/>
    <w:rsid w:val="00762711"/>
    <w:rsid w:val="00770B50"/>
    <w:rsid w:val="00784717"/>
    <w:rsid w:val="007860BA"/>
    <w:rsid w:val="0079454C"/>
    <w:rsid w:val="007945A9"/>
    <w:rsid w:val="007A48C1"/>
    <w:rsid w:val="007B2262"/>
    <w:rsid w:val="007D568E"/>
    <w:rsid w:val="007D641C"/>
    <w:rsid w:val="007D671E"/>
    <w:rsid w:val="007D676B"/>
    <w:rsid w:val="007D7806"/>
    <w:rsid w:val="007F4661"/>
    <w:rsid w:val="0080347E"/>
    <w:rsid w:val="00812656"/>
    <w:rsid w:val="008208E5"/>
    <w:rsid w:val="008234B0"/>
    <w:rsid w:val="008248BD"/>
    <w:rsid w:val="0084404A"/>
    <w:rsid w:val="00853793"/>
    <w:rsid w:val="00870666"/>
    <w:rsid w:val="00896F42"/>
    <w:rsid w:val="00897486"/>
    <w:rsid w:val="008B5702"/>
    <w:rsid w:val="008C5860"/>
    <w:rsid w:val="008D118C"/>
    <w:rsid w:val="008E6EC7"/>
    <w:rsid w:val="008F3065"/>
    <w:rsid w:val="008F3CB6"/>
    <w:rsid w:val="00926B95"/>
    <w:rsid w:val="00933990"/>
    <w:rsid w:val="00941E45"/>
    <w:rsid w:val="009441BA"/>
    <w:rsid w:val="00944A5C"/>
    <w:rsid w:val="00955CCB"/>
    <w:rsid w:val="00957A96"/>
    <w:rsid w:val="00970464"/>
    <w:rsid w:val="00973C00"/>
    <w:rsid w:val="00984026"/>
    <w:rsid w:val="009862E7"/>
    <w:rsid w:val="00990225"/>
    <w:rsid w:val="009A75E8"/>
    <w:rsid w:val="009B7378"/>
    <w:rsid w:val="009C44DC"/>
    <w:rsid w:val="009C7037"/>
    <w:rsid w:val="009D11A7"/>
    <w:rsid w:val="009D5808"/>
    <w:rsid w:val="009D7AD4"/>
    <w:rsid w:val="009E4646"/>
    <w:rsid w:val="009E4FB2"/>
    <w:rsid w:val="009F3B1F"/>
    <w:rsid w:val="00A015B5"/>
    <w:rsid w:val="00A01A66"/>
    <w:rsid w:val="00A10C37"/>
    <w:rsid w:val="00A14958"/>
    <w:rsid w:val="00A2040F"/>
    <w:rsid w:val="00A20F4F"/>
    <w:rsid w:val="00A22610"/>
    <w:rsid w:val="00A30A68"/>
    <w:rsid w:val="00A35049"/>
    <w:rsid w:val="00A64D99"/>
    <w:rsid w:val="00A75EBD"/>
    <w:rsid w:val="00A85195"/>
    <w:rsid w:val="00A9113A"/>
    <w:rsid w:val="00A949BB"/>
    <w:rsid w:val="00A9777F"/>
    <w:rsid w:val="00AA70EF"/>
    <w:rsid w:val="00AB2BEE"/>
    <w:rsid w:val="00AF303F"/>
    <w:rsid w:val="00AF39C5"/>
    <w:rsid w:val="00AF6ACF"/>
    <w:rsid w:val="00B32BBF"/>
    <w:rsid w:val="00B62163"/>
    <w:rsid w:val="00B6451D"/>
    <w:rsid w:val="00B64C3A"/>
    <w:rsid w:val="00B7096C"/>
    <w:rsid w:val="00B83B8F"/>
    <w:rsid w:val="00BB0B5A"/>
    <w:rsid w:val="00BC6121"/>
    <w:rsid w:val="00BE098B"/>
    <w:rsid w:val="00BE0AAA"/>
    <w:rsid w:val="00BE2AFA"/>
    <w:rsid w:val="00BF0160"/>
    <w:rsid w:val="00C028AB"/>
    <w:rsid w:val="00C03393"/>
    <w:rsid w:val="00C06732"/>
    <w:rsid w:val="00C20039"/>
    <w:rsid w:val="00C31672"/>
    <w:rsid w:val="00C44473"/>
    <w:rsid w:val="00C74B26"/>
    <w:rsid w:val="00C9279A"/>
    <w:rsid w:val="00CB07DB"/>
    <w:rsid w:val="00CB4BF8"/>
    <w:rsid w:val="00CC0C6F"/>
    <w:rsid w:val="00CD0D94"/>
    <w:rsid w:val="00CD14A6"/>
    <w:rsid w:val="00CE44AD"/>
    <w:rsid w:val="00CE47B9"/>
    <w:rsid w:val="00D2417D"/>
    <w:rsid w:val="00D47E22"/>
    <w:rsid w:val="00D618B4"/>
    <w:rsid w:val="00D73306"/>
    <w:rsid w:val="00D85031"/>
    <w:rsid w:val="00D85A21"/>
    <w:rsid w:val="00D93A8E"/>
    <w:rsid w:val="00D94A8F"/>
    <w:rsid w:val="00D9564C"/>
    <w:rsid w:val="00DB5541"/>
    <w:rsid w:val="00DC663F"/>
    <w:rsid w:val="00E14D5F"/>
    <w:rsid w:val="00E36F9E"/>
    <w:rsid w:val="00E43FD4"/>
    <w:rsid w:val="00E62892"/>
    <w:rsid w:val="00E66A6B"/>
    <w:rsid w:val="00E838AD"/>
    <w:rsid w:val="00EA0849"/>
    <w:rsid w:val="00EA2D1F"/>
    <w:rsid w:val="00EA69DD"/>
    <w:rsid w:val="00EA7FD7"/>
    <w:rsid w:val="00EB198B"/>
    <w:rsid w:val="00EB4936"/>
    <w:rsid w:val="00EE4A8B"/>
    <w:rsid w:val="00EE6E66"/>
    <w:rsid w:val="00EF76A9"/>
    <w:rsid w:val="00F03B67"/>
    <w:rsid w:val="00F104DF"/>
    <w:rsid w:val="00F1106B"/>
    <w:rsid w:val="00F168BB"/>
    <w:rsid w:val="00F311F9"/>
    <w:rsid w:val="00F316C5"/>
    <w:rsid w:val="00F544D6"/>
    <w:rsid w:val="00F673E3"/>
    <w:rsid w:val="00F67F9E"/>
    <w:rsid w:val="00F75759"/>
    <w:rsid w:val="00F973F0"/>
    <w:rsid w:val="00FB10E5"/>
    <w:rsid w:val="00FC14E3"/>
    <w:rsid w:val="00FD0C6B"/>
    <w:rsid w:val="00FD1447"/>
    <w:rsid w:val="00FD36F3"/>
    <w:rsid w:val="00FE0EB3"/>
    <w:rsid w:val="00FE4A72"/>
    <w:rsid w:val="00FE61D9"/>
    <w:rsid w:val="00FE6F40"/>
    <w:rsid w:val="00F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0F1C1B"/>
  <w15:chartTrackingRefBased/>
  <w15:docId w15:val="{8610905C-C8FF-41C6-BEBB-46CA8FD0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19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2B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8BB"/>
    <w:pPr>
      <w:ind w:left="720"/>
      <w:contextualSpacing/>
    </w:pPr>
  </w:style>
  <w:style w:type="character" w:styleId="PageNumber">
    <w:name w:val="page number"/>
    <w:basedOn w:val="DefaultParagraphFont"/>
    <w:semiHidden/>
    <w:unhideWhenUsed/>
    <w:rsid w:val="00D618B4"/>
  </w:style>
  <w:style w:type="paragraph" w:styleId="NormalWeb">
    <w:name w:val="Normal (Web)"/>
    <w:basedOn w:val="Normal"/>
    <w:uiPriority w:val="99"/>
    <w:semiHidden/>
    <w:unhideWhenUsed/>
    <w:rsid w:val="008D118C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Strong">
    <w:name w:val="Strong"/>
    <w:basedOn w:val="DefaultParagraphFont"/>
    <w:uiPriority w:val="22"/>
    <w:qFormat/>
    <w:rsid w:val="008D118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21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2B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6014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72371"/>
    <w:pPr>
      <w:widowControl w:val="0"/>
      <w:spacing w:before="184"/>
      <w:ind w:left="864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72371"/>
    <w:rPr>
      <w:rFonts w:ascii="Calibri" w:eastAsia="Calibri" w:hAnsi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Downloads\District%20Letterhead%20Rev%201.0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60C10FDB2194288D19B24ED0711BB" ma:contentTypeVersion="15" ma:contentTypeDescription="Create a new document." ma:contentTypeScope="" ma:versionID="9dd779e36dec6a91575d667f84348f4f">
  <xsd:schema xmlns:xsd="http://www.w3.org/2001/XMLSchema" xmlns:xs="http://www.w3.org/2001/XMLSchema" xmlns:p="http://schemas.microsoft.com/office/2006/metadata/properties" xmlns:ns3="f479683a-2054-450b-94e6-00c3ac807008" xmlns:ns4="53c8433b-a3bc-4411-b306-ebec74e44593" targetNamespace="http://schemas.microsoft.com/office/2006/metadata/properties" ma:root="true" ma:fieldsID="10ff61d4d896d5bf2b344be3b39b8472" ns3:_="" ns4:_="">
    <xsd:import namespace="f479683a-2054-450b-94e6-00c3ac807008"/>
    <xsd:import namespace="53c8433b-a3bc-4411-b306-ebec74e4459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9683a-2054-450b-94e6-00c3ac8070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8433b-a3bc-4411-b306-ebec74e44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09903-D550-448A-8653-1FF112339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9683a-2054-450b-94e6-00c3ac807008"/>
    <ds:schemaRef ds:uri="53c8433b-a3bc-4411-b306-ebec74e44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2E7C3A-C9D1-49B0-A1DE-FE2A2F7A8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1.0 (4)</Template>
  <TotalTime>23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29</cp:revision>
  <cp:lastPrinted>2019-05-03T14:28:00Z</cp:lastPrinted>
  <dcterms:created xsi:type="dcterms:W3CDTF">2021-02-08T15:33:00Z</dcterms:created>
  <dcterms:modified xsi:type="dcterms:W3CDTF">2021-02-08T15:50:00Z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0x01010098360C10FDB2194288D19B24ED0711BB</vt:lpwstr>
  </property>
</Properties>
</file>