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DC6D03" w14:textId="77777777" w:rsidR="00AB2DDF" w:rsidRDefault="00AB2DDF" w:rsidP="00AB2DDF">
      <w:pPr>
        <w:tabs>
          <w:tab w:val="left" w:pos="2520"/>
        </w:tabs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School Health Advisory Council Minutes</w:t>
      </w:r>
    </w:p>
    <w:p w14:paraId="524F1728" w14:textId="68A16311" w:rsidR="00AB2DDF" w:rsidRDefault="00AB2DDF" w:rsidP="00AB2DDF">
      <w:pPr>
        <w:tabs>
          <w:tab w:val="left" w:pos="2520"/>
        </w:tabs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Wednesday, December 1, 2021</w:t>
      </w:r>
    </w:p>
    <w:p w14:paraId="72B17640" w14:textId="77777777" w:rsidR="00C0546A" w:rsidRPr="00C0546A" w:rsidRDefault="00C0546A" w:rsidP="00C0546A">
      <w:pPr>
        <w:tabs>
          <w:tab w:val="left" w:pos="2520"/>
        </w:tabs>
        <w:jc w:val="center"/>
        <w:rPr>
          <w:rFonts w:ascii="Times New Roman" w:hAnsi="Times New Roman"/>
          <w:b/>
          <w:sz w:val="22"/>
          <w:szCs w:val="22"/>
        </w:rPr>
      </w:pPr>
    </w:p>
    <w:p w14:paraId="44D32278" w14:textId="77777777" w:rsidR="00C0546A" w:rsidRPr="00C0546A" w:rsidRDefault="00C0546A" w:rsidP="00C0546A">
      <w:pPr>
        <w:tabs>
          <w:tab w:val="left" w:pos="2520"/>
        </w:tabs>
        <w:jc w:val="center"/>
        <w:rPr>
          <w:rFonts w:ascii="Times New Roman" w:hAnsi="Times New Roman"/>
          <w:b/>
          <w:sz w:val="22"/>
          <w:szCs w:val="22"/>
        </w:rPr>
      </w:pPr>
      <w:r w:rsidRPr="00C0546A">
        <w:rPr>
          <w:rFonts w:ascii="Times New Roman" w:hAnsi="Times New Roman"/>
          <w:b/>
          <w:sz w:val="22"/>
          <w:szCs w:val="22"/>
        </w:rPr>
        <w:t>Join Zoom Meeting</w:t>
      </w:r>
    </w:p>
    <w:p w14:paraId="72DE1BE0" w14:textId="77777777" w:rsidR="00C0546A" w:rsidRPr="00C0546A" w:rsidRDefault="00C0546A" w:rsidP="00C0546A">
      <w:pPr>
        <w:tabs>
          <w:tab w:val="left" w:pos="2520"/>
        </w:tabs>
        <w:jc w:val="center"/>
        <w:rPr>
          <w:rFonts w:ascii="Times New Roman" w:hAnsi="Times New Roman"/>
          <w:b/>
          <w:sz w:val="22"/>
          <w:szCs w:val="22"/>
        </w:rPr>
      </w:pPr>
      <w:r w:rsidRPr="00C0546A">
        <w:rPr>
          <w:rFonts w:ascii="Times New Roman" w:hAnsi="Times New Roman"/>
          <w:b/>
          <w:sz w:val="22"/>
          <w:szCs w:val="22"/>
        </w:rPr>
        <w:t>https://us02web.zoom.us/j/88391278042?pwd=Q0lIeFlmNkNpLzNJTVVWaUZnUEF1dz09</w:t>
      </w:r>
    </w:p>
    <w:p w14:paraId="3053C8A4" w14:textId="77777777" w:rsidR="00C0546A" w:rsidRPr="00C0546A" w:rsidRDefault="00C0546A" w:rsidP="00C0546A">
      <w:pPr>
        <w:tabs>
          <w:tab w:val="left" w:pos="2520"/>
        </w:tabs>
        <w:jc w:val="center"/>
        <w:rPr>
          <w:rFonts w:ascii="Times New Roman" w:hAnsi="Times New Roman"/>
          <w:b/>
          <w:sz w:val="22"/>
          <w:szCs w:val="22"/>
        </w:rPr>
      </w:pPr>
      <w:r w:rsidRPr="00C0546A">
        <w:rPr>
          <w:rFonts w:ascii="Times New Roman" w:hAnsi="Times New Roman"/>
          <w:b/>
          <w:sz w:val="22"/>
          <w:szCs w:val="22"/>
        </w:rPr>
        <w:t>Meeting ID: 883 9127 8042</w:t>
      </w:r>
    </w:p>
    <w:p w14:paraId="1944FBB8" w14:textId="77777777" w:rsidR="00C0546A" w:rsidRPr="00C0546A" w:rsidRDefault="00C0546A" w:rsidP="00C0546A">
      <w:pPr>
        <w:tabs>
          <w:tab w:val="left" w:pos="2520"/>
        </w:tabs>
        <w:jc w:val="center"/>
        <w:rPr>
          <w:rFonts w:ascii="Times New Roman" w:hAnsi="Times New Roman"/>
          <w:b/>
          <w:sz w:val="22"/>
          <w:szCs w:val="22"/>
        </w:rPr>
      </w:pPr>
      <w:r w:rsidRPr="00C0546A">
        <w:rPr>
          <w:rFonts w:ascii="Times New Roman" w:hAnsi="Times New Roman"/>
          <w:b/>
          <w:sz w:val="22"/>
          <w:szCs w:val="22"/>
        </w:rPr>
        <w:t>Passcode: k0iDy8</w:t>
      </w:r>
    </w:p>
    <w:p w14:paraId="126269D5" w14:textId="77777777" w:rsidR="00FD7BDB" w:rsidRDefault="00FD7BDB" w:rsidP="00AB2DDF">
      <w:pPr>
        <w:tabs>
          <w:tab w:val="left" w:pos="2520"/>
        </w:tabs>
        <w:jc w:val="center"/>
        <w:rPr>
          <w:rFonts w:ascii="Times New Roman" w:hAnsi="Times New Roman"/>
          <w:b/>
          <w:sz w:val="22"/>
          <w:szCs w:val="22"/>
        </w:rPr>
      </w:pPr>
    </w:p>
    <w:p w14:paraId="3F38382B" w14:textId="77777777" w:rsidR="00AB2DDF" w:rsidRDefault="00AB2DDF" w:rsidP="00AB2DDF">
      <w:pPr>
        <w:rPr>
          <w:rFonts w:ascii="Times New Roman" w:hAnsi="Times New Roman"/>
          <w:sz w:val="16"/>
          <w:szCs w:val="16"/>
        </w:rPr>
      </w:pPr>
    </w:p>
    <w:p w14:paraId="6ACF8CE8" w14:textId="77777777" w:rsidR="00AB2DDF" w:rsidRDefault="00AB2DDF" w:rsidP="00AB2DDF">
      <w:pPr>
        <w:tabs>
          <w:tab w:val="left" w:pos="2520"/>
        </w:tabs>
        <w:rPr>
          <w:rFonts w:ascii="Times New Roman" w:hAnsi="Times New Roman"/>
        </w:rPr>
      </w:pPr>
      <w:r>
        <w:rPr>
          <w:rFonts w:ascii="Times New Roman" w:hAnsi="Times New Roman"/>
          <w:bCs/>
          <w:sz w:val="22"/>
          <w:szCs w:val="22"/>
        </w:rPr>
        <w:tab/>
      </w:r>
    </w:p>
    <w:p w14:paraId="375D7E78" w14:textId="77777777" w:rsidR="00AB2DDF" w:rsidRDefault="00AB2DDF" w:rsidP="00AB2DDF">
      <w:pPr>
        <w:pStyle w:val="ListParagraph"/>
        <w:numPr>
          <w:ilvl w:val="0"/>
          <w:numId w:val="1"/>
        </w:numPr>
        <w:tabs>
          <w:tab w:val="left" w:pos="252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Opening Remarks and Introductions </w:t>
      </w:r>
    </w:p>
    <w:p w14:paraId="18C98183" w14:textId="77777777" w:rsidR="00AB2DDF" w:rsidRPr="007545AB" w:rsidRDefault="00AB2DDF" w:rsidP="00AB2DDF">
      <w:pPr>
        <w:tabs>
          <w:tab w:val="left" w:pos="2520"/>
        </w:tabs>
        <w:rPr>
          <w:rFonts w:ascii="Times New Roman" w:hAnsi="Times New Roman"/>
          <w:sz w:val="22"/>
          <w:szCs w:val="22"/>
        </w:rPr>
      </w:pPr>
    </w:p>
    <w:p w14:paraId="057A2FBF" w14:textId="1FE5B15B" w:rsidR="00AB2DDF" w:rsidRDefault="00AB2DDF" w:rsidP="00AB2DDF">
      <w:pPr>
        <w:pStyle w:val="ListParagraph"/>
        <w:numPr>
          <w:ilvl w:val="0"/>
          <w:numId w:val="1"/>
        </w:numPr>
        <w:tabs>
          <w:tab w:val="left" w:pos="252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Review and Approve </w:t>
      </w:r>
      <w:r w:rsidR="00D84BBB">
        <w:rPr>
          <w:rFonts w:ascii="Times New Roman" w:hAnsi="Times New Roman"/>
          <w:sz w:val="22"/>
          <w:szCs w:val="22"/>
        </w:rPr>
        <w:t>M</w:t>
      </w:r>
      <w:r>
        <w:rPr>
          <w:rFonts w:ascii="Times New Roman" w:hAnsi="Times New Roman"/>
          <w:sz w:val="22"/>
          <w:szCs w:val="22"/>
        </w:rPr>
        <w:t>inutes from the October 6, 2021 meeting</w:t>
      </w:r>
    </w:p>
    <w:p w14:paraId="3B866BDB" w14:textId="77777777" w:rsidR="00AB2DDF" w:rsidRPr="00A95649" w:rsidRDefault="00AB2DDF" w:rsidP="00AB2DDF">
      <w:pPr>
        <w:pStyle w:val="ListParagraph"/>
        <w:rPr>
          <w:rFonts w:ascii="Times New Roman" w:hAnsi="Times New Roman"/>
          <w:sz w:val="22"/>
          <w:szCs w:val="22"/>
        </w:rPr>
      </w:pPr>
    </w:p>
    <w:p w14:paraId="2EE4969D" w14:textId="77777777" w:rsidR="00AB2DDF" w:rsidRDefault="00AB2DDF" w:rsidP="00AB2DDF">
      <w:pPr>
        <w:pStyle w:val="ListParagraph"/>
        <w:numPr>
          <w:ilvl w:val="0"/>
          <w:numId w:val="1"/>
        </w:numPr>
        <w:tabs>
          <w:tab w:val="left" w:pos="252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Wellness Plan Evaluation </w:t>
      </w:r>
    </w:p>
    <w:p w14:paraId="1272C7A6" w14:textId="77777777" w:rsidR="00AB2DDF" w:rsidRPr="00405ABF" w:rsidRDefault="00AB2DDF" w:rsidP="00AB2DDF">
      <w:pPr>
        <w:pStyle w:val="ListParagraph"/>
        <w:rPr>
          <w:rFonts w:ascii="Times New Roman" w:hAnsi="Times New Roman"/>
          <w:sz w:val="22"/>
          <w:szCs w:val="22"/>
        </w:rPr>
      </w:pPr>
    </w:p>
    <w:p w14:paraId="5861F123" w14:textId="1D56E809" w:rsidR="00AB2DDF" w:rsidRDefault="00AB2DDF" w:rsidP="00AB2DDF">
      <w:pPr>
        <w:pStyle w:val="ListParagraph"/>
        <w:numPr>
          <w:ilvl w:val="1"/>
          <w:numId w:val="1"/>
        </w:numPr>
        <w:tabs>
          <w:tab w:val="left" w:pos="252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Evaluator Assignments </w:t>
      </w:r>
    </w:p>
    <w:p w14:paraId="2A105772" w14:textId="77777777" w:rsidR="00FC65F1" w:rsidRDefault="00FC65F1" w:rsidP="00FC65F1">
      <w:pPr>
        <w:pStyle w:val="ListParagraph"/>
        <w:tabs>
          <w:tab w:val="left" w:pos="2520"/>
        </w:tabs>
        <w:ind w:left="1440"/>
        <w:rPr>
          <w:rFonts w:ascii="Times New Roman" w:hAnsi="Times New Roman"/>
          <w:sz w:val="22"/>
          <w:szCs w:val="22"/>
        </w:rPr>
      </w:pPr>
    </w:p>
    <w:p w14:paraId="406CB0A5" w14:textId="064CD7E7" w:rsidR="00AB2DDF" w:rsidRDefault="00AB2DDF" w:rsidP="00AB2DDF">
      <w:pPr>
        <w:pStyle w:val="ListParagraph"/>
        <w:numPr>
          <w:ilvl w:val="1"/>
          <w:numId w:val="1"/>
        </w:numPr>
        <w:tabs>
          <w:tab w:val="left" w:pos="252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Revision of Goal VI: The District shall provide an environment that fosters safe, enjoyable, and developmentally appropriate fitness activities for all students, including those who are not participating in physical education classes or competi</w:t>
      </w:r>
      <w:r w:rsidR="00CE66D4">
        <w:rPr>
          <w:rFonts w:ascii="Times New Roman" w:hAnsi="Times New Roman"/>
          <w:sz w:val="22"/>
          <w:szCs w:val="22"/>
        </w:rPr>
        <w:t>ti</w:t>
      </w:r>
      <w:r>
        <w:rPr>
          <w:rFonts w:ascii="Times New Roman" w:hAnsi="Times New Roman"/>
          <w:sz w:val="22"/>
          <w:szCs w:val="22"/>
        </w:rPr>
        <w:t xml:space="preserve">ve sports: Objective 1:  Action Step:  Continue the practice of providing open gym </w:t>
      </w:r>
      <w:proofErr w:type="gramStart"/>
      <w:r>
        <w:rPr>
          <w:rFonts w:ascii="Times New Roman" w:hAnsi="Times New Roman"/>
          <w:sz w:val="22"/>
          <w:szCs w:val="22"/>
        </w:rPr>
        <w:t>and also</w:t>
      </w:r>
      <w:proofErr w:type="gramEnd"/>
      <w:r>
        <w:rPr>
          <w:rFonts w:ascii="Times New Roman" w:hAnsi="Times New Roman"/>
          <w:sz w:val="22"/>
          <w:szCs w:val="22"/>
        </w:rPr>
        <w:t xml:space="preserve"> vary </w:t>
      </w:r>
      <w:r w:rsidR="00CE66D4">
        <w:rPr>
          <w:rFonts w:ascii="Times New Roman" w:hAnsi="Times New Roman"/>
          <w:sz w:val="22"/>
          <w:szCs w:val="22"/>
        </w:rPr>
        <w:t>activities</w:t>
      </w:r>
      <w:r>
        <w:rPr>
          <w:rFonts w:ascii="Times New Roman" w:hAnsi="Times New Roman"/>
          <w:sz w:val="22"/>
          <w:szCs w:val="22"/>
        </w:rPr>
        <w:t xml:space="preserve"> bi-weekly</w:t>
      </w:r>
    </w:p>
    <w:p w14:paraId="4D037E3A" w14:textId="77777777" w:rsidR="00EA4A88" w:rsidRDefault="00EA4A88" w:rsidP="00EA4A88">
      <w:pPr>
        <w:pStyle w:val="ListParagraph"/>
        <w:tabs>
          <w:tab w:val="left" w:pos="2520"/>
        </w:tabs>
        <w:ind w:left="1440"/>
        <w:rPr>
          <w:rFonts w:ascii="Times New Roman" w:hAnsi="Times New Roman"/>
          <w:sz w:val="22"/>
          <w:szCs w:val="22"/>
        </w:rPr>
      </w:pPr>
    </w:p>
    <w:p w14:paraId="24C1771F" w14:textId="1A0E5196" w:rsidR="00AB2DDF" w:rsidRDefault="00AB2DDF" w:rsidP="00AB2DDF">
      <w:pPr>
        <w:pStyle w:val="ListParagraph"/>
        <w:numPr>
          <w:ilvl w:val="1"/>
          <w:numId w:val="1"/>
        </w:numPr>
        <w:tabs>
          <w:tab w:val="left" w:pos="252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Follow up for Goal IX:  The District shall encourage parents to support their children’s participation, </w:t>
      </w:r>
      <w:r w:rsidR="00794705">
        <w:rPr>
          <w:rFonts w:ascii="Times New Roman" w:hAnsi="Times New Roman"/>
          <w:sz w:val="22"/>
          <w:szCs w:val="22"/>
        </w:rPr>
        <w:t>be active role models, and</w:t>
      </w:r>
      <w:r>
        <w:rPr>
          <w:rFonts w:ascii="Times New Roman" w:hAnsi="Times New Roman"/>
          <w:sz w:val="22"/>
          <w:szCs w:val="22"/>
        </w:rPr>
        <w:t xml:space="preserve"> include physical activity in family events. Objective 1: Action Step:  Continue </w:t>
      </w:r>
      <w:r w:rsidR="00794705">
        <w:rPr>
          <w:rFonts w:ascii="Times New Roman" w:hAnsi="Times New Roman"/>
          <w:sz w:val="22"/>
          <w:szCs w:val="22"/>
        </w:rPr>
        <w:t xml:space="preserve">the </w:t>
      </w:r>
      <w:r>
        <w:rPr>
          <w:rFonts w:ascii="Times New Roman" w:hAnsi="Times New Roman"/>
          <w:sz w:val="22"/>
          <w:szCs w:val="22"/>
        </w:rPr>
        <w:t>practice of offering physical fitness</w:t>
      </w:r>
      <w:r w:rsidR="00794705">
        <w:rPr>
          <w:rFonts w:ascii="Times New Roman" w:hAnsi="Times New Roman"/>
          <w:sz w:val="22"/>
          <w:szCs w:val="22"/>
        </w:rPr>
        <w:t>-</w:t>
      </w:r>
      <w:r>
        <w:rPr>
          <w:rFonts w:ascii="Times New Roman" w:hAnsi="Times New Roman"/>
          <w:sz w:val="22"/>
          <w:szCs w:val="22"/>
        </w:rPr>
        <w:t>related family engagement activities</w:t>
      </w:r>
    </w:p>
    <w:p w14:paraId="325CAB27" w14:textId="77777777" w:rsidR="00EA4A88" w:rsidRPr="00EA4A88" w:rsidRDefault="00EA4A88" w:rsidP="00EA4A88">
      <w:pPr>
        <w:tabs>
          <w:tab w:val="left" w:pos="2520"/>
        </w:tabs>
        <w:rPr>
          <w:rFonts w:ascii="Times New Roman" w:hAnsi="Times New Roman"/>
          <w:sz w:val="22"/>
          <w:szCs w:val="22"/>
        </w:rPr>
      </w:pPr>
    </w:p>
    <w:p w14:paraId="2D039730" w14:textId="01BC9425" w:rsidR="00AB2DDF" w:rsidRDefault="00AB2DDF" w:rsidP="00AB2DDF">
      <w:pPr>
        <w:pStyle w:val="ListParagraph"/>
        <w:numPr>
          <w:ilvl w:val="1"/>
          <w:numId w:val="1"/>
        </w:numPr>
        <w:tabs>
          <w:tab w:val="left" w:pos="252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Follow up </w:t>
      </w:r>
      <w:r w:rsidR="00794705">
        <w:rPr>
          <w:rFonts w:ascii="Times New Roman" w:hAnsi="Times New Roman"/>
          <w:sz w:val="22"/>
          <w:szCs w:val="22"/>
        </w:rPr>
        <w:t>for</w:t>
      </w:r>
      <w:r>
        <w:rPr>
          <w:rFonts w:ascii="Times New Roman" w:hAnsi="Times New Roman"/>
          <w:sz w:val="22"/>
          <w:szCs w:val="22"/>
        </w:rPr>
        <w:t xml:space="preserve"> Goal XII:  The district shall allow sufficient time for students to eat meals in cafeteria facilities that are clean, safe, and comfortable. Objective 1: Action Step: Ma</w:t>
      </w:r>
      <w:r w:rsidR="00122B78">
        <w:rPr>
          <w:rFonts w:ascii="Times New Roman" w:hAnsi="Times New Roman"/>
          <w:sz w:val="22"/>
          <w:szCs w:val="22"/>
        </w:rPr>
        <w:t>s</w:t>
      </w:r>
      <w:r>
        <w:rPr>
          <w:rFonts w:ascii="Times New Roman" w:hAnsi="Times New Roman"/>
          <w:sz w:val="22"/>
          <w:szCs w:val="22"/>
        </w:rPr>
        <w:t>ter schedules allot 30 minutes for lunch</w:t>
      </w:r>
      <w:proofErr w:type="gramStart"/>
      <w:r>
        <w:rPr>
          <w:rFonts w:ascii="Times New Roman" w:hAnsi="Times New Roman"/>
          <w:sz w:val="22"/>
          <w:szCs w:val="22"/>
        </w:rPr>
        <w:t xml:space="preserve">.  </w:t>
      </w:r>
      <w:proofErr w:type="gramEnd"/>
      <w:r>
        <w:rPr>
          <w:rFonts w:ascii="Times New Roman" w:hAnsi="Times New Roman"/>
          <w:sz w:val="22"/>
          <w:szCs w:val="22"/>
        </w:rPr>
        <w:t>A minimum of 15 minutes will be used for food consumption (Need to check the 3</w:t>
      </w:r>
      <w:r w:rsidRPr="00C562A1">
        <w:rPr>
          <w:rFonts w:ascii="Times New Roman" w:hAnsi="Times New Roman"/>
          <w:sz w:val="22"/>
          <w:szCs w:val="22"/>
          <w:vertAlign w:val="superscript"/>
        </w:rPr>
        <w:t>rd</w:t>
      </w:r>
      <w:r>
        <w:rPr>
          <w:rFonts w:ascii="Times New Roman" w:hAnsi="Times New Roman"/>
          <w:sz w:val="22"/>
          <w:szCs w:val="22"/>
        </w:rPr>
        <w:t xml:space="preserve"> and 4</w:t>
      </w:r>
      <w:r w:rsidRPr="00C562A1">
        <w:rPr>
          <w:rFonts w:ascii="Times New Roman" w:hAnsi="Times New Roman"/>
          <w:sz w:val="22"/>
          <w:szCs w:val="22"/>
          <w:vertAlign w:val="superscript"/>
        </w:rPr>
        <w:t>th</w:t>
      </w:r>
      <w:r w:rsidR="00470155">
        <w:rPr>
          <w:rFonts w:ascii="Times New Roman" w:hAnsi="Times New Roman"/>
          <w:sz w:val="22"/>
          <w:szCs w:val="22"/>
        </w:rPr>
        <w:t>-</w:t>
      </w:r>
      <w:r>
        <w:rPr>
          <w:rFonts w:ascii="Times New Roman" w:hAnsi="Times New Roman"/>
          <w:sz w:val="22"/>
          <w:szCs w:val="22"/>
        </w:rPr>
        <w:t xml:space="preserve">grade schedule due to </w:t>
      </w:r>
      <w:r w:rsidR="00470155">
        <w:rPr>
          <w:rFonts w:ascii="Times New Roman" w:hAnsi="Times New Roman"/>
          <w:sz w:val="22"/>
          <w:szCs w:val="22"/>
        </w:rPr>
        <w:t xml:space="preserve">the </w:t>
      </w:r>
      <w:r>
        <w:rPr>
          <w:rFonts w:ascii="Times New Roman" w:hAnsi="Times New Roman"/>
          <w:sz w:val="22"/>
          <w:szCs w:val="22"/>
        </w:rPr>
        <w:t xml:space="preserve">reported reduction in eating time at the beginning of the school year). </w:t>
      </w:r>
    </w:p>
    <w:p w14:paraId="7DCBC561" w14:textId="77777777" w:rsidR="00AB2DDF" w:rsidRPr="007545AB" w:rsidRDefault="00AB2DDF" w:rsidP="00AB2DDF">
      <w:pPr>
        <w:pStyle w:val="ListParagraph"/>
        <w:rPr>
          <w:rFonts w:ascii="Times New Roman" w:hAnsi="Times New Roman"/>
          <w:sz w:val="22"/>
          <w:szCs w:val="22"/>
        </w:rPr>
      </w:pPr>
    </w:p>
    <w:p w14:paraId="0D601C3E" w14:textId="3071F905" w:rsidR="00AB2DDF" w:rsidRDefault="00AB2DDF" w:rsidP="00AB2DDF">
      <w:pPr>
        <w:pStyle w:val="ListParagraph"/>
        <w:numPr>
          <w:ilvl w:val="0"/>
          <w:numId w:val="1"/>
        </w:numPr>
        <w:tabs>
          <w:tab w:val="left" w:pos="252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Updates</w:t>
      </w:r>
    </w:p>
    <w:p w14:paraId="1F6B0AD6" w14:textId="77777777" w:rsidR="004D0EA0" w:rsidRDefault="004D0EA0" w:rsidP="004D0EA0">
      <w:pPr>
        <w:pStyle w:val="ListParagraph"/>
        <w:tabs>
          <w:tab w:val="left" w:pos="2520"/>
        </w:tabs>
        <w:ind w:left="1080"/>
        <w:rPr>
          <w:rFonts w:ascii="Times New Roman" w:hAnsi="Times New Roman"/>
          <w:sz w:val="22"/>
          <w:szCs w:val="22"/>
        </w:rPr>
      </w:pPr>
    </w:p>
    <w:p w14:paraId="0FBA89D9" w14:textId="0775285A" w:rsidR="00AB2DDF" w:rsidRDefault="00AB2DDF" w:rsidP="00AB2DDF">
      <w:pPr>
        <w:pStyle w:val="ListParagraph"/>
        <w:numPr>
          <w:ilvl w:val="0"/>
          <w:numId w:val="2"/>
        </w:numPr>
        <w:tabs>
          <w:tab w:val="left" w:pos="2520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Health and Human Sexuality </w:t>
      </w:r>
      <w:r w:rsidR="00CE66D4">
        <w:rPr>
          <w:rFonts w:ascii="Times New Roman" w:hAnsi="Times New Roman"/>
          <w:sz w:val="22"/>
          <w:szCs w:val="22"/>
        </w:rPr>
        <w:t>Curriculum</w:t>
      </w:r>
      <w:r>
        <w:rPr>
          <w:rFonts w:ascii="Times New Roman" w:hAnsi="Times New Roman"/>
          <w:sz w:val="22"/>
          <w:szCs w:val="22"/>
        </w:rPr>
        <w:t xml:space="preserve"> Adoption Updates </w:t>
      </w:r>
    </w:p>
    <w:p w14:paraId="3499AB49" w14:textId="77777777" w:rsidR="00EA4A88" w:rsidRDefault="00EA4A88" w:rsidP="00EA4A88">
      <w:pPr>
        <w:pStyle w:val="ListParagraph"/>
        <w:tabs>
          <w:tab w:val="left" w:pos="2520"/>
        </w:tabs>
        <w:ind w:left="1800"/>
        <w:rPr>
          <w:rFonts w:ascii="Times New Roman" w:hAnsi="Times New Roman"/>
          <w:sz w:val="22"/>
          <w:szCs w:val="22"/>
        </w:rPr>
      </w:pPr>
    </w:p>
    <w:p w14:paraId="4CC488BE" w14:textId="69CD3D7B" w:rsidR="00AB2DDF" w:rsidRDefault="00AB2DDF" w:rsidP="00AB2DDF">
      <w:pPr>
        <w:pStyle w:val="ListParagraph"/>
        <w:numPr>
          <w:ilvl w:val="0"/>
          <w:numId w:val="1"/>
        </w:numPr>
        <w:tabs>
          <w:tab w:val="left" w:pos="2520"/>
        </w:tabs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Next Meeting Dates:  February </w:t>
      </w:r>
      <w:r w:rsidR="00122B78">
        <w:rPr>
          <w:rFonts w:ascii="Times New Roman" w:hAnsi="Times New Roman"/>
          <w:sz w:val="22"/>
          <w:szCs w:val="22"/>
        </w:rPr>
        <w:t>9</w:t>
      </w:r>
      <w:r>
        <w:rPr>
          <w:rFonts w:ascii="Times New Roman" w:hAnsi="Times New Roman"/>
          <w:sz w:val="22"/>
          <w:szCs w:val="22"/>
        </w:rPr>
        <w:t>, 202</w:t>
      </w:r>
      <w:r w:rsidR="00122B78">
        <w:rPr>
          <w:rFonts w:ascii="Times New Roman" w:hAnsi="Times New Roman"/>
          <w:sz w:val="22"/>
          <w:szCs w:val="22"/>
        </w:rPr>
        <w:t>2</w:t>
      </w:r>
      <w:r>
        <w:rPr>
          <w:rFonts w:ascii="Times New Roman" w:hAnsi="Times New Roman"/>
          <w:sz w:val="22"/>
          <w:szCs w:val="22"/>
        </w:rPr>
        <w:t xml:space="preserve"> @ 3:45 p.m. and April 1</w:t>
      </w:r>
      <w:r w:rsidR="00122B78">
        <w:rPr>
          <w:rFonts w:ascii="Times New Roman" w:hAnsi="Times New Roman"/>
          <w:sz w:val="22"/>
          <w:szCs w:val="22"/>
        </w:rPr>
        <w:t>3</w:t>
      </w:r>
      <w:r>
        <w:rPr>
          <w:rFonts w:ascii="Times New Roman" w:hAnsi="Times New Roman"/>
          <w:sz w:val="22"/>
          <w:szCs w:val="22"/>
        </w:rPr>
        <w:t>, 202</w:t>
      </w:r>
      <w:r w:rsidR="00122B78">
        <w:rPr>
          <w:rFonts w:ascii="Times New Roman" w:hAnsi="Times New Roman"/>
          <w:sz w:val="22"/>
          <w:szCs w:val="22"/>
        </w:rPr>
        <w:t>2</w:t>
      </w:r>
      <w:r>
        <w:rPr>
          <w:rFonts w:ascii="Times New Roman" w:hAnsi="Times New Roman"/>
          <w:sz w:val="22"/>
          <w:szCs w:val="22"/>
        </w:rPr>
        <w:t xml:space="preserve"> @ 10:45a.m. </w:t>
      </w:r>
      <w:r w:rsidR="00122B78">
        <w:rPr>
          <w:rFonts w:ascii="Times New Roman" w:hAnsi="Times New Roman"/>
          <w:sz w:val="22"/>
          <w:szCs w:val="22"/>
        </w:rPr>
        <w:t>(virtually and in-person)</w:t>
      </w:r>
    </w:p>
    <w:p w14:paraId="2ABECAE6" w14:textId="77777777" w:rsidR="00AB2DDF" w:rsidRDefault="00AB2DDF" w:rsidP="00AB2DDF">
      <w:pPr>
        <w:pStyle w:val="ListParagraph"/>
        <w:rPr>
          <w:rFonts w:ascii="Times New Roman" w:hAnsi="Times New Roman"/>
          <w:sz w:val="22"/>
          <w:szCs w:val="22"/>
        </w:rPr>
      </w:pPr>
    </w:p>
    <w:p w14:paraId="747AA647" w14:textId="77777777" w:rsidR="00AB2DDF" w:rsidRDefault="00AB2DDF" w:rsidP="00AB2DDF">
      <w:pPr>
        <w:pStyle w:val="ListParagraph"/>
        <w:numPr>
          <w:ilvl w:val="0"/>
          <w:numId w:val="1"/>
        </w:numPr>
        <w:tabs>
          <w:tab w:val="left" w:pos="2520"/>
        </w:tabs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Close of Meeting </w:t>
      </w:r>
    </w:p>
    <w:p w14:paraId="466592FB" w14:textId="77777777" w:rsidR="00941E45" w:rsidRPr="00060D3C" w:rsidRDefault="00941E45" w:rsidP="00941E45">
      <w:pPr>
        <w:rPr>
          <w:sz w:val="24"/>
          <w:szCs w:val="24"/>
        </w:rPr>
      </w:pPr>
    </w:p>
    <w:p w14:paraId="41C47E40" w14:textId="77777777" w:rsidR="00576FFA" w:rsidRDefault="00576FFA" w:rsidP="00941E45">
      <w:pPr>
        <w:rPr>
          <w:b/>
          <w:sz w:val="24"/>
          <w:szCs w:val="24"/>
        </w:rPr>
        <w:sectPr w:rsidR="00576FFA" w:rsidSect="006042D5">
          <w:headerReference w:type="even" r:id="rId10"/>
          <w:headerReference w:type="default" r:id="rId11"/>
          <w:headerReference w:type="first" r:id="rId12"/>
          <w:footerReference w:type="first" r:id="rId13"/>
          <w:pgSz w:w="12240" w:h="15840"/>
          <w:pgMar w:top="3168" w:right="864" w:bottom="1440" w:left="864" w:header="720" w:footer="720" w:gutter="0"/>
          <w:cols w:space="720"/>
          <w:titlePg/>
          <w:docGrid w:linePitch="360"/>
        </w:sectPr>
      </w:pPr>
    </w:p>
    <w:p w14:paraId="2A2C39A3" w14:textId="77777777" w:rsidR="000D480B" w:rsidRDefault="000D480B"/>
    <w:sectPr w:rsidR="000D480B" w:rsidSect="00576FFA">
      <w:headerReference w:type="first" r:id="rId14"/>
      <w:footerReference w:type="first" r:id="rId15"/>
      <w:type w:val="continuous"/>
      <w:pgSz w:w="12240" w:h="15840"/>
      <w:pgMar w:top="1440" w:right="864" w:bottom="1440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54C4B8" w14:textId="77777777" w:rsidR="008F47A9" w:rsidRDefault="008F47A9" w:rsidP="00941E45">
      <w:r>
        <w:separator/>
      </w:r>
    </w:p>
  </w:endnote>
  <w:endnote w:type="continuationSeparator" w:id="0">
    <w:p w14:paraId="277D2C2B" w14:textId="77777777" w:rsidR="008F47A9" w:rsidRDefault="008F47A9" w:rsidP="00941E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F6832" w14:textId="77777777" w:rsidR="00576FFA" w:rsidRDefault="00576FFA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64389B4" wp14:editId="48069F33">
          <wp:simplePos x="0" y="0"/>
          <wp:positionH relativeFrom="column">
            <wp:posOffset>-567690</wp:posOffset>
          </wp:positionH>
          <wp:positionV relativeFrom="page">
            <wp:posOffset>9105900</wp:posOffset>
          </wp:positionV>
          <wp:extent cx="7785100" cy="781050"/>
          <wp:effectExtent l="0" t="0" r="635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ew letterhea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100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A8DA9" w14:textId="77777777" w:rsidR="00576FFA" w:rsidRDefault="00576F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5C9E30" w14:textId="77777777" w:rsidR="008F47A9" w:rsidRDefault="008F47A9" w:rsidP="00941E45">
      <w:r>
        <w:separator/>
      </w:r>
    </w:p>
  </w:footnote>
  <w:footnote w:type="continuationSeparator" w:id="0">
    <w:p w14:paraId="2014C5D4" w14:textId="77777777" w:rsidR="008F47A9" w:rsidRDefault="008F47A9" w:rsidP="00941E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DCB3A" w14:textId="77777777" w:rsidR="00941E45" w:rsidRDefault="00122B78">
    <w:pPr>
      <w:pStyle w:val="Header"/>
    </w:pPr>
    <w:r>
      <w:rPr>
        <w:noProof/>
      </w:rPr>
      <w:pict w14:anchorId="7E7F5B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186454" o:spid="_x0000_s2050" type="#_x0000_t75" style="position:absolute;margin-left:0;margin-top:0;width:282.25pt;height:270.7pt;z-index:-251655168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C4144" w14:textId="77777777" w:rsidR="00941E45" w:rsidRDefault="00122B78">
    <w:pPr>
      <w:pStyle w:val="Header"/>
    </w:pPr>
    <w:r>
      <w:rPr>
        <w:noProof/>
      </w:rPr>
      <w:pict w14:anchorId="76DB78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186455" o:spid="_x0000_s2051" type="#_x0000_t75" style="position:absolute;margin-left:0;margin-top:0;width:282.25pt;height:270.7pt;z-index:-251654144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85311" w14:textId="77777777" w:rsidR="00941E45" w:rsidRDefault="006042D5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5CA48B54" wp14:editId="2F81FABF">
          <wp:simplePos x="0" y="0"/>
          <wp:positionH relativeFrom="column">
            <wp:posOffset>-567690</wp:posOffset>
          </wp:positionH>
          <wp:positionV relativeFrom="paragraph">
            <wp:posOffset>-361950</wp:posOffset>
          </wp:positionV>
          <wp:extent cx="7935558" cy="1743075"/>
          <wp:effectExtent l="0" t="0" r="8890" b="0"/>
          <wp:wrapNone/>
          <wp:docPr id="1" name="Picture 1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,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5558" cy="1743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2B78">
      <w:rPr>
        <w:noProof/>
      </w:rPr>
      <w:pict w14:anchorId="287D34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186453" o:spid="_x0000_s2049" type="#_x0000_t75" style="position:absolute;margin-left:0;margin-top:0;width:282.25pt;height:270.7pt;z-index:-251656192;mso-position-horizontal:center;mso-position-horizontal-relative:margin;mso-position-vertical:center;mso-position-vertical-relative:margin" o:allowincell="f">
          <v:imagedata r:id="rId2" o:title="watermark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1E4A8" w14:textId="77777777" w:rsidR="00576FFA" w:rsidRDefault="00122B78">
    <w:pPr>
      <w:pStyle w:val="Header"/>
    </w:pPr>
    <w:r>
      <w:rPr>
        <w:noProof/>
      </w:rPr>
      <w:pict w14:anchorId="411635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282.25pt;height:270.7pt;z-index:-251652096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C53CF5"/>
    <w:multiLevelType w:val="hybridMultilevel"/>
    <w:tmpl w:val="FA72A9C2"/>
    <w:lvl w:ilvl="0" w:tplc="F99A2024">
      <w:start w:val="1"/>
      <w:numFmt w:val="upperRoman"/>
      <w:lvlText w:val="%1."/>
      <w:lvlJc w:val="left"/>
      <w:pPr>
        <w:ind w:left="1080" w:hanging="72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5801B6"/>
    <w:multiLevelType w:val="hybridMultilevel"/>
    <w:tmpl w:val="9F90CC0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4"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a0NDAwMDc3NjYzNjVT0lEKTi0uzszPAykwrQUAbcJYzSwAAAA="/>
  </w:docVars>
  <w:rsids>
    <w:rsidRoot w:val="00013C91"/>
    <w:rsid w:val="00013C91"/>
    <w:rsid w:val="000774CD"/>
    <w:rsid w:val="000D480B"/>
    <w:rsid w:val="00122B78"/>
    <w:rsid w:val="00470155"/>
    <w:rsid w:val="004D0EA0"/>
    <w:rsid w:val="00573118"/>
    <w:rsid w:val="00576FFA"/>
    <w:rsid w:val="005B062C"/>
    <w:rsid w:val="006042D5"/>
    <w:rsid w:val="00794705"/>
    <w:rsid w:val="007B2262"/>
    <w:rsid w:val="008F47A9"/>
    <w:rsid w:val="00941E45"/>
    <w:rsid w:val="00AB2DDF"/>
    <w:rsid w:val="00B62163"/>
    <w:rsid w:val="00BB66F5"/>
    <w:rsid w:val="00C0546A"/>
    <w:rsid w:val="00C8199D"/>
    <w:rsid w:val="00CB6993"/>
    <w:rsid w:val="00CE66D4"/>
    <w:rsid w:val="00D47E22"/>
    <w:rsid w:val="00D84BBB"/>
    <w:rsid w:val="00EA4A88"/>
    <w:rsid w:val="00FC65F1"/>
    <w:rsid w:val="00FD7BDB"/>
    <w:rsid w:val="00FE0EB3"/>
    <w:rsid w:val="00FF1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54966F9C"/>
  <w15:chartTrackingRefBased/>
  <w15:docId w15:val="{1309D91B-B8B2-4296-BF98-F2AFF5B27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2DDF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1E4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1E45"/>
  </w:style>
  <w:style w:type="paragraph" w:styleId="Footer">
    <w:name w:val="footer"/>
    <w:basedOn w:val="Normal"/>
    <w:link w:val="FooterChar"/>
    <w:uiPriority w:val="99"/>
    <w:unhideWhenUsed/>
    <w:rsid w:val="00941E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1E45"/>
  </w:style>
  <w:style w:type="character" w:styleId="Hyperlink">
    <w:name w:val="Hyperlink"/>
    <w:basedOn w:val="DefaultParagraphFont"/>
    <w:uiPriority w:val="99"/>
    <w:unhideWhenUsed/>
    <w:rsid w:val="00941E4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6F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FF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B2D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yde.t\OneDrive%20-%20Lackland%20Independent%20School%20District\H%20Drive\Logo\District%20Letterhead%20Rev%202.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36A7380F210A4A9F729BF3C79C591A" ma:contentTypeVersion="9" ma:contentTypeDescription="Create a new document." ma:contentTypeScope="" ma:versionID="7aa7946c8554a51639a95ba37083420e">
  <xsd:schema xmlns:xsd="http://www.w3.org/2001/XMLSchema" xmlns:xs="http://www.w3.org/2001/XMLSchema" xmlns:p="http://schemas.microsoft.com/office/2006/metadata/properties" xmlns:ns2="9b178eb6-0771-4f84-b812-bcc244ef1842" xmlns:ns3="eba093ba-be0c-42c3-88bb-54c07245b870" targetNamespace="http://schemas.microsoft.com/office/2006/metadata/properties" ma:root="true" ma:fieldsID="97a616a01c4af8468d4848877c878792" ns2:_="" ns3:_="">
    <xsd:import namespace="9b178eb6-0771-4f84-b812-bcc244ef1842"/>
    <xsd:import namespace="eba093ba-be0c-42c3-88bb-54c07245b8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178eb6-0771-4f84-b812-bcc244ef18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a093ba-be0c-42c3-88bb-54c07245b87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DC1F53C-C119-4369-AA88-F60B0D5D43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F773B1-1881-4AFE-975F-202932167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178eb6-0771-4f84-b812-bcc244ef1842"/>
    <ds:schemaRef ds:uri="eba093ba-be0c-42c3-88bb-54c07245b8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55EB888-03E4-4CD5-983E-1A24FD93D36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District Letterhead Rev 2.0</Template>
  <TotalTime>105</TotalTime>
  <Pages>1</Pages>
  <Words>242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Hyde.Tonya</dc:creator>
  <cp:keywords/>
  <dc:description/>
  <cp:lastModifiedBy>Hyde.Tonya</cp:lastModifiedBy>
  <cp:revision>13</cp:revision>
  <cp:lastPrinted>2021-08-11T17:28:00Z</cp:lastPrinted>
  <dcterms:created xsi:type="dcterms:W3CDTF">2021-10-08T17:48:00Z</dcterms:created>
  <dcterms:modified xsi:type="dcterms:W3CDTF">2021-12-02T21:31:00Z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0x0101001636A7380F210A4A9F729BF3C79C591A</vt:lpwstr>
  </property>
</Properties>
</file>